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CFB9E" w14:textId="01FBD9AC" w:rsidR="00DF456F" w:rsidRDefault="00DF456F" w:rsidP="00F32DBC">
      <w:pPr>
        <w:jc w:val="center"/>
        <w:rPr>
          <w:noProof/>
        </w:rPr>
      </w:pPr>
    </w:p>
    <w:p w14:paraId="5FAD3DF1" w14:textId="7B88E6B2" w:rsidR="00F310FE" w:rsidRPr="006F24DF" w:rsidRDefault="00F32DBC" w:rsidP="00F32DBC">
      <w:pPr>
        <w:jc w:val="center"/>
        <w:rPr>
          <w:b/>
          <w:color w:val="00B050"/>
          <w:sz w:val="28"/>
        </w:rPr>
      </w:pPr>
      <w:r w:rsidRPr="006F24DF">
        <w:rPr>
          <w:b/>
          <w:color w:val="00B050"/>
          <w:sz w:val="28"/>
        </w:rPr>
        <w:t xml:space="preserve">Corby Business Academy </w:t>
      </w:r>
      <w:r w:rsidR="00124945" w:rsidRPr="006F24DF">
        <w:rPr>
          <w:b/>
          <w:color w:val="00B050"/>
          <w:sz w:val="28"/>
        </w:rPr>
        <w:t>-</w:t>
      </w:r>
      <w:r w:rsidRPr="006F24DF">
        <w:rPr>
          <w:b/>
          <w:color w:val="00B050"/>
          <w:sz w:val="28"/>
        </w:rPr>
        <w:t xml:space="preserve"> Optional Extra Curricular activities</w:t>
      </w:r>
    </w:p>
    <w:p w14:paraId="630F3848" w14:textId="3EFB8C17" w:rsidR="00124945" w:rsidRDefault="00124945" w:rsidP="00F32DBC">
      <w:pPr>
        <w:jc w:val="center"/>
      </w:pPr>
      <w:r>
        <w:t xml:space="preserve">We are all too aware of the challenges for families and students during current national school closures. Therefore, please see below some optional choices for our community to engage with at their leisure. Please feel free to access these in your own time, after timetabled lesson or indeed the weekend. Whilst we will maintain </w:t>
      </w:r>
      <w:r w:rsidR="006F24DF">
        <w:t>our</w:t>
      </w:r>
      <w:r>
        <w:t xml:space="preserve"> lesson delivery and academic communications with you, we are also keen to support your well-being.</w:t>
      </w:r>
    </w:p>
    <w:p w14:paraId="4DFF55D2" w14:textId="3A402E21" w:rsidR="00A91B7C" w:rsidRDefault="00124945" w:rsidP="00637325">
      <w:pPr>
        <w:jc w:val="center"/>
      </w:pPr>
      <w:r>
        <w:t>Please feel free to keep us up-to-date with your activities on our social media accounts</w:t>
      </w:r>
      <w:r w:rsidR="006F24DF">
        <w:t xml:space="preserve"> or direct messages / email to staff at the Academy.</w:t>
      </w:r>
    </w:p>
    <w:p w14:paraId="1E72A454" w14:textId="4A1752E4" w:rsidR="00637325" w:rsidRDefault="00A91B7C" w:rsidP="00F32DBC">
      <w:pPr>
        <w:jc w:val="center"/>
      </w:pPr>
      <w:r>
        <w:t>This document</w:t>
      </w:r>
      <w:r w:rsidR="00B4797E">
        <w:t xml:space="preserve"> is split into the five different sections indicated below. </w:t>
      </w:r>
    </w:p>
    <w:p w14:paraId="08892755" w14:textId="30A07DD1" w:rsidR="004B1626" w:rsidRDefault="00B4797E" w:rsidP="00637325">
      <w:pPr>
        <w:jc w:val="center"/>
      </w:pPr>
      <w:r>
        <w:t xml:space="preserve">Each section has its own page </w:t>
      </w:r>
      <w:r w:rsidR="00637325">
        <w:t xml:space="preserve">designed by specialist staff </w:t>
      </w:r>
      <w:r>
        <w:t>with lots of links and activities for you to</w:t>
      </w:r>
      <w:r w:rsidR="00637325">
        <w:t xml:space="preserve"> engage with</w:t>
      </w:r>
      <w:r>
        <w:t>.</w:t>
      </w:r>
    </w:p>
    <w:p w14:paraId="4B4CE2E2" w14:textId="5BA39AD9" w:rsidR="004B1626" w:rsidRDefault="004B1626" w:rsidP="00F32DBC">
      <w:pPr>
        <w:jc w:val="center"/>
      </w:pPr>
    </w:p>
    <w:tbl>
      <w:tblPr>
        <w:tblStyle w:val="TableGrid"/>
        <w:tblW w:w="0" w:type="auto"/>
        <w:tblLook w:val="04A0" w:firstRow="1" w:lastRow="0" w:firstColumn="1" w:lastColumn="0" w:noHBand="0" w:noVBand="1"/>
      </w:tblPr>
      <w:tblGrid>
        <w:gridCol w:w="3201"/>
        <w:gridCol w:w="3201"/>
        <w:gridCol w:w="3201"/>
        <w:gridCol w:w="3202"/>
        <w:gridCol w:w="3202"/>
      </w:tblGrid>
      <w:tr w:rsidR="00F32DBC" w14:paraId="449141A5" w14:textId="77777777" w:rsidTr="3E1AEF7A">
        <w:tc>
          <w:tcPr>
            <w:tcW w:w="3201" w:type="dxa"/>
            <w:shd w:val="clear" w:color="auto" w:fill="00B050"/>
          </w:tcPr>
          <w:p w14:paraId="0E648F38" w14:textId="4BF5B7E5" w:rsidR="00F32DBC" w:rsidRPr="00F32DBC" w:rsidRDefault="00F32DBC" w:rsidP="00F32DBC">
            <w:pPr>
              <w:jc w:val="center"/>
              <w:rPr>
                <w:color w:val="FFFFFF" w:themeColor="background1"/>
                <w:sz w:val="32"/>
              </w:rPr>
            </w:pPr>
            <w:r w:rsidRPr="00F32DBC">
              <w:rPr>
                <w:color w:val="FFFFFF" w:themeColor="background1"/>
                <w:sz w:val="32"/>
              </w:rPr>
              <w:t>Active and Fitness</w:t>
            </w:r>
          </w:p>
        </w:tc>
        <w:tc>
          <w:tcPr>
            <w:tcW w:w="3201" w:type="dxa"/>
            <w:shd w:val="clear" w:color="auto" w:fill="00B050"/>
          </w:tcPr>
          <w:p w14:paraId="00215450" w14:textId="77777777" w:rsidR="00F32DBC" w:rsidRPr="00F32DBC" w:rsidRDefault="00F32DBC" w:rsidP="00F32DBC">
            <w:pPr>
              <w:jc w:val="center"/>
              <w:rPr>
                <w:color w:val="FFFFFF" w:themeColor="background1"/>
                <w:sz w:val="32"/>
              </w:rPr>
            </w:pPr>
            <w:r w:rsidRPr="00F32DBC">
              <w:rPr>
                <w:color w:val="FFFFFF" w:themeColor="background1"/>
                <w:sz w:val="32"/>
              </w:rPr>
              <w:t>Creative</w:t>
            </w:r>
          </w:p>
        </w:tc>
        <w:tc>
          <w:tcPr>
            <w:tcW w:w="3201" w:type="dxa"/>
            <w:shd w:val="clear" w:color="auto" w:fill="00B050"/>
          </w:tcPr>
          <w:p w14:paraId="7FD2AE12" w14:textId="11422CA1" w:rsidR="00F32DBC" w:rsidRPr="00F32DBC" w:rsidRDefault="00F32DBC" w:rsidP="00F32DBC">
            <w:pPr>
              <w:jc w:val="center"/>
              <w:rPr>
                <w:color w:val="FFFFFF" w:themeColor="background1"/>
                <w:sz w:val="32"/>
              </w:rPr>
            </w:pPr>
            <w:r w:rsidRPr="00F32DBC">
              <w:rPr>
                <w:color w:val="FFFFFF" w:themeColor="background1"/>
                <w:sz w:val="32"/>
              </w:rPr>
              <w:t>Literacy</w:t>
            </w:r>
          </w:p>
        </w:tc>
        <w:tc>
          <w:tcPr>
            <w:tcW w:w="3202" w:type="dxa"/>
            <w:shd w:val="clear" w:color="auto" w:fill="00B050"/>
          </w:tcPr>
          <w:p w14:paraId="727B1198" w14:textId="3AEB80D4" w:rsidR="00F32DBC" w:rsidRPr="00F32DBC" w:rsidRDefault="00F32DBC" w:rsidP="00F32DBC">
            <w:pPr>
              <w:jc w:val="center"/>
              <w:rPr>
                <w:color w:val="FFFFFF" w:themeColor="background1"/>
                <w:sz w:val="32"/>
              </w:rPr>
            </w:pPr>
            <w:r w:rsidRPr="00F32DBC">
              <w:rPr>
                <w:color w:val="FFFFFF" w:themeColor="background1"/>
                <w:sz w:val="32"/>
              </w:rPr>
              <w:t>Numeracy</w:t>
            </w:r>
          </w:p>
        </w:tc>
        <w:tc>
          <w:tcPr>
            <w:tcW w:w="3202" w:type="dxa"/>
            <w:shd w:val="clear" w:color="auto" w:fill="00B050"/>
          </w:tcPr>
          <w:p w14:paraId="6369521E" w14:textId="77777777" w:rsidR="00F32DBC" w:rsidRPr="00F32DBC" w:rsidRDefault="00F32DBC" w:rsidP="00F32DBC">
            <w:pPr>
              <w:jc w:val="center"/>
              <w:rPr>
                <w:color w:val="FFFFFF" w:themeColor="background1"/>
                <w:sz w:val="32"/>
              </w:rPr>
            </w:pPr>
            <w:r w:rsidRPr="00F32DBC">
              <w:rPr>
                <w:color w:val="FFFFFF" w:themeColor="background1"/>
                <w:sz w:val="32"/>
              </w:rPr>
              <w:t>Mindfulness</w:t>
            </w:r>
          </w:p>
        </w:tc>
      </w:tr>
      <w:tr w:rsidR="00124945" w14:paraId="672A6659" w14:textId="77777777" w:rsidTr="00345177">
        <w:trPr>
          <w:trHeight w:val="3493"/>
        </w:trPr>
        <w:tc>
          <w:tcPr>
            <w:tcW w:w="3201" w:type="dxa"/>
          </w:tcPr>
          <w:p w14:paraId="5A39BBE3" w14:textId="516776D1" w:rsidR="00124945" w:rsidRDefault="003369F2" w:rsidP="00345177">
            <w:pPr>
              <w:pStyle w:val="ListParagraph"/>
              <w:ind w:left="306"/>
            </w:pPr>
            <w:r>
              <w:rPr>
                <w:noProof/>
              </w:rPr>
              <w:drawing>
                <wp:anchor distT="0" distB="0" distL="114300" distR="114300" simplePos="0" relativeHeight="251662336" behindDoc="0" locked="0" layoutInCell="1" allowOverlap="1" wp14:anchorId="15E610BB" wp14:editId="125D618B">
                  <wp:simplePos x="0" y="0"/>
                  <wp:positionH relativeFrom="column">
                    <wp:posOffset>83038</wp:posOffset>
                  </wp:positionH>
                  <wp:positionV relativeFrom="paragraph">
                    <wp:posOffset>86995</wp:posOffset>
                  </wp:positionV>
                  <wp:extent cx="1743740" cy="2054407"/>
                  <wp:effectExtent l="0" t="0" r="889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451" t="6011" r="12835" b="5960"/>
                          <a:stretch/>
                        </pic:blipFill>
                        <pic:spPr bwMode="auto">
                          <a:xfrm>
                            <a:off x="0" y="0"/>
                            <a:ext cx="1759304" cy="2072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01" w:type="dxa"/>
          </w:tcPr>
          <w:p w14:paraId="60061E4C" w14:textId="6B0246EA" w:rsidR="00124945" w:rsidRDefault="00475878" w:rsidP="00345177">
            <w:pPr>
              <w:pStyle w:val="ListParagraph"/>
              <w:ind w:left="306"/>
            </w:pPr>
            <w:r>
              <w:rPr>
                <w:noProof/>
              </w:rPr>
              <w:drawing>
                <wp:anchor distT="0" distB="0" distL="114300" distR="114300" simplePos="0" relativeHeight="251661312" behindDoc="0" locked="0" layoutInCell="1" allowOverlap="1" wp14:anchorId="0CD5B127" wp14:editId="599CA645">
                  <wp:simplePos x="0" y="0"/>
                  <wp:positionH relativeFrom="column">
                    <wp:posOffset>229545</wp:posOffset>
                  </wp:positionH>
                  <wp:positionV relativeFrom="paragraph">
                    <wp:posOffset>54610</wp:posOffset>
                  </wp:positionV>
                  <wp:extent cx="1233376" cy="2097479"/>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771" r="19411" b="8990"/>
                          <a:stretch/>
                        </pic:blipFill>
                        <pic:spPr bwMode="auto">
                          <a:xfrm>
                            <a:off x="0" y="0"/>
                            <a:ext cx="1233376" cy="2097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01" w:type="dxa"/>
          </w:tcPr>
          <w:p w14:paraId="45FB0818" w14:textId="61472B33" w:rsidR="00124945" w:rsidRDefault="00C62B1F" w:rsidP="00345177">
            <w:pPr>
              <w:pStyle w:val="ListParagraph"/>
              <w:ind w:left="306"/>
            </w:pPr>
            <w:r>
              <w:rPr>
                <w:noProof/>
              </w:rPr>
              <w:drawing>
                <wp:anchor distT="0" distB="0" distL="114300" distR="114300" simplePos="0" relativeHeight="251660288" behindDoc="0" locked="0" layoutInCell="1" allowOverlap="1" wp14:anchorId="469121F6" wp14:editId="6BE8EB69">
                  <wp:simplePos x="0" y="0"/>
                  <wp:positionH relativeFrom="column">
                    <wp:posOffset>174581</wp:posOffset>
                  </wp:positionH>
                  <wp:positionV relativeFrom="paragraph">
                    <wp:posOffset>129525</wp:posOffset>
                  </wp:positionV>
                  <wp:extent cx="1485344" cy="1935126"/>
                  <wp:effectExtent l="0" t="0" r="63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465"/>
                          <a:stretch/>
                        </pic:blipFill>
                        <pic:spPr bwMode="auto">
                          <a:xfrm>
                            <a:off x="0" y="0"/>
                            <a:ext cx="1485344" cy="1935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02" w:type="dxa"/>
          </w:tcPr>
          <w:p w14:paraId="4B99056E" w14:textId="3026FC52" w:rsidR="00124945" w:rsidRDefault="00DF456F" w:rsidP="00345177">
            <w:pPr>
              <w:pStyle w:val="ListParagraph"/>
              <w:ind w:left="306"/>
            </w:pPr>
            <w:r>
              <w:rPr>
                <w:noProof/>
              </w:rPr>
              <w:drawing>
                <wp:anchor distT="0" distB="0" distL="114300" distR="114300" simplePos="0" relativeHeight="251659264" behindDoc="0" locked="0" layoutInCell="1" allowOverlap="1" wp14:anchorId="0A28C772" wp14:editId="02C1F915">
                  <wp:simplePos x="0" y="0"/>
                  <wp:positionH relativeFrom="column">
                    <wp:posOffset>5419</wp:posOffset>
                  </wp:positionH>
                  <wp:positionV relativeFrom="paragraph">
                    <wp:posOffset>235585</wp:posOffset>
                  </wp:positionV>
                  <wp:extent cx="1795978" cy="1764074"/>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54" t="3299" r="13502" b="-1816"/>
                          <a:stretch/>
                        </pic:blipFill>
                        <pic:spPr bwMode="auto">
                          <a:xfrm>
                            <a:off x="0" y="0"/>
                            <a:ext cx="1795978" cy="1764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02" w:type="dxa"/>
          </w:tcPr>
          <w:p w14:paraId="0FB78278" w14:textId="37AAD6D6" w:rsidR="00124945" w:rsidRDefault="00E7090B" w:rsidP="00345177">
            <w:pPr>
              <w:pStyle w:val="ListParagraph"/>
              <w:ind w:left="306"/>
            </w:pPr>
            <w:r>
              <w:rPr>
                <w:noProof/>
              </w:rPr>
              <w:drawing>
                <wp:anchor distT="0" distB="0" distL="114300" distR="114300" simplePos="0" relativeHeight="251658240" behindDoc="0" locked="0" layoutInCell="1" allowOverlap="1" wp14:anchorId="0219B86D" wp14:editId="5329ECD4">
                  <wp:simplePos x="0" y="0"/>
                  <wp:positionH relativeFrom="column">
                    <wp:posOffset>64475</wp:posOffset>
                  </wp:positionH>
                  <wp:positionV relativeFrom="paragraph">
                    <wp:posOffset>202166</wp:posOffset>
                  </wp:positionV>
                  <wp:extent cx="1786269" cy="1669311"/>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1503" t="36259" r="40934" b="34543"/>
                          <a:stretch/>
                        </pic:blipFill>
                        <pic:spPr bwMode="auto">
                          <a:xfrm>
                            <a:off x="0" y="0"/>
                            <a:ext cx="1786269" cy="1669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5F9C3DC" w14:textId="38E45E3F" w:rsidR="00F32DBC" w:rsidRDefault="00F32DBC" w:rsidP="00F32DBC">
      <w:pPr>
        <w:jc w:val="center"/>
      </w:pPr>
    </w:p>
    <w:p w14:paraId="502BB194" w14:textId="2173F824" w:rsidR="00345177" w:rsidRDefault="00D94A29" w:rsidP="00D94A29">
      <w:pPr>
        <w:tabs>
          <w:tab w:val="center" w:pos="8008"/>
          <w:tab w:val="left" w:pos="13730"/>
        </w:tabs>
      </w:pPr>
      <w:r>
        <w:rPr>
          <w:noProof/>
        </w:rPr>
        <w:drawing>
          <wp:anchor distT="0" distB="0" distL="114300" distR="114300" simplePos="0" relativeHeight="251664384" behindDoc="0" locked="0" layoutInCell="1" allowOverlap="1" wp14:anchorId="4680E4B3" wp14:editId="0FA32D20">
            <wp:simplePos x="0" y="0"/>
            <wp:positionH relativeFrom="margin">
              <wp:posOffset>1674022</wp:posOffset>
            </wp:positionH>
            <wp:positionV relativeFrom="paragraph">
              <wp:posOffset>136525</wp:posOffset>
            </wp:positionV>
            <wp:extent cx="6793865" cy="977900"/>
            <wp:effectExtent l="171450" t="171450" r="368935" b="3556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44" t="32354" r="22954" b="50538"/>
                    <a:stretch/>
                  </pic:blipFill>
                  <pic:spPr bwMode="auto">
                    <a:xfrm>
                      <a:off x="0" y="0"/>
                      <a:ext cx="6793865" cy="97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p w14:paraId="6E35C0B8" w14:textId="11207D9B" w:rsidR="00345177" w:rsidRDefault="00345177" w:rsidP="00F32DBC">
      <w:pPr>
        <w:jc w:val="center"/>
      </w:pPr>
    </w:p>
    <w:p w14:paraId="719DF2A0" w14:textId="1818590F" w:rsidR="00345177" w:rsidRDefault="00345177" w:rsidP="00F32DBC">
      <w:pPr>
        <w:jc w:val="center"/>
      </w:pPr>
    </w:p>
    <w:p w14:paraId="53375D80" w14:textId="6C01792C" w:rsidR="00345177" w:rsidRDefault="00345177" w:rsidP="00F32DBC">
      <w:pPr>
        <w:jc w:val="center"/>
      </w:pPr>
    </w:p>
    <w:p w14:paraId="5D8647C4" w14:textId="0D2EFB46" w:rsidR="00083AEA" w:rsidRDefault="00083AEA" w:rsidP="00A91B7C"/>
    <w:tbl>
      <w:tblPr>
        <w:tblStyle w:val="TableGrid"/>
        <w:tblW w:w="5000" w:type="pct"/>
        <w:tblLook w:val="04A0" w:firstRow="1" w:lastRow="0" w:firstColumn="1" w:lastColumn="0" w:noHBand="0" w:noVBand="1"/>
      </w:tblPr>
      <w:tblGrid>
        <w:gridCol w:w="5240"/>
        <w:gridCol w:w="426"/>
        <w:gridCol w:w="10341"/>
      </w:tblGrid>
      <w:tr w:rsidR="00EB1315" w14:paraId="3684334A" w14:textId="77777777" w:rsidTr="008C3653">
        <w:trPr>
          <w:trHeight w:val="271"/>
        </w:trPr>
        <w:tc>
          <w:tcPr>
            <w:tcW w:w="1770" w:type="pct"/>
            <w:gridSpan w:val="2"/>
            <w:vMerge w:val="restart"/>
            <w:shd w:val="clear" w:color="auto" w:fill="00B050"/>
          </w:tcPr>
          <w:p w14:paraId="10EA02A6" w14:textId="7ECE3A92" w:rsidR="00EB1315" w:rsidRDefault="00EB1315" w:rsidP="00EB1315">
            <w:pPr>
              <w:jc w:val="center"/>
              <w:rPr>
                <w:color w:val="FFFFFF" w:themeColor="background1"/>
                <w:sz w:val="32"/>
              </w:rPr>
            </w:pPr>
            <w:r w:rsidRPr="00F32DBC">
              <w:rPr>
                <w:color w:val="FFFFFF" w:themeColor="background1"/>
                <w:sz w:val="32"/>
              </w:rPr>
              <w:lastRenderedPageBreak/>
              <w:t>Active and Fitness</w:t>
            </w:r>
          </w:p>
          <w:p w14:paraId="527E9D5F" w14:textId="2D635462" w:rsidR="00EB1315" w:rsidRDefault="00246DA1" w:rsidP="00C861D8">
            <w:pPr>
              <w:jc w:val="center"/>
            </w:pPr>
            <w:r>
              <w:rPr>
                <w:noProof/>
              </w:rPr>
              <w:drawing>
                <wp:anchor distT="0" distB="0" distL="114300" distR="114300" simplePos="0" relativeHeight="251666432" behindDoc="0" locked="0" layoutInCell="1" allowOverlap="1" wp14:anchorId="5D37B5A9" wp14:editId="10AAE4E3">
                  <wp:simplePos x="0" y="0"/>
                  <wp:positionH relativeFrom="column">
                    <wp:posOffset>776770</wp:posOffset>
                  </wp:positionH>
                  <wp:positionV relativeFrom="paragraph">
                    <wp:posOffset>356301</wp:posOffset>
                  </wp:positionV>
                  <wp:extent cx="1743740" cy="2054407"/>
                  <wp:effectExtent l="171450" t="171450" r="370840" b="3651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51" t="6011" r="12835" b="5960"/>
                          <a:stretch/>
                        </pic:blipFill>
                        <pic:spPr bwMode="auto">
                          <a:xfrm>
                            <a:off x="0" y="0"/>
                            <a:ext cx="1743740" cy="20544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30" w:type="pct"/>
            <w:shd w:val="clear" w:color="auto" w:fill="C5E0B3" w:themeFill="accent6" w:themeFillTint="66"/>
          </w:tcPr>
          <w:p w14:paraId="2AC41114" w14:textId="6F14B56F" w:rsidR="00EB1315" w:rsidRDefault="00EB1315" w:rsidP="00C861D8">
            <w:pPr>
              <w:jc w:val="center"/>
            </w:pPr>
            <w:r>
              <w:t>Top Tips</w:t>
            </w:r>
          </w:p>
        </w:tc>
      </w:tr>
      <w:tr w:rsidR="00EB1315" w14:paraId="097E9A01" w14:textId="77777777" w:rsidTr="008C3653">
        <w:trPr>
          <w:trHeight w:val="1339"/>
        </w:trPr>
        <w:tc>
          <w:tcPr>
            <w:tcW w:w="1770" w:type="pct"/>
            <w:gridSpan w:val="2"/>
            <w:vMerge/>
            <w:shd w:val="clear" w:color="auto" w:fill="00B050"/>
          </w:tcPr>
          <w:p w14:paraId="5E2DF2D8" w14:textId="77777777" w:rsidR="00EB1315" w:rsidRDefault="00EB1315" w:rsidP="00EB1315">
            <w:pPr>
              <w:pStyle w:val="ListParagraph"/>
              <w:ind w:left="306"/>
            </w:pPr>
          </w:p>
        </w:tc>
        <w:tc>
          <w:tcPr>
            <w:tcW w:w="3230" w:type="pct"/>
          </w:tcPr>
          <w:p w14:paraId="08B07BFF" w14:textId="7F3F5F32" w:rsidR="00EB1315" w:rsidRDefault="00EB1315" w:rsidP="00C861D8">
            <w:pPr>
              <w:pStyle w:val="ListParagraph"/>
              <w:numPr>
                <w:ilvl w:val="0"/>
                <w:numId w:val="2"/>
              </w:numPr>
              <w:ind w:left="306"/>
            </w:pPr>
            <w:r>
              <w:t>Fresh Air</w:t>
            </w:r>
          </w:p>
          <w:p w14:paraId="75919E81" w14:textId="6F495A5B" w:rsidR="00EB1315" w:rsidRDefault="00EB1315" w:rsidP="00C861D8">
            <w:pPr>
              <w:pStyle w:val="ListParagraph"/>
              <w:numPr>
                <w:ilvl w:val="0"/>
                <w:numId w:val="2"/>
              </w:numPr>
              <w:ind w:left="306"/>
            </w:pPr>
            <w:r>
              <w:t xml:space="preserve">Eat, Drink and Sleep </w:t>
            </w:r>
          </w:p>
          <w:p w14:paraId="6E7AB5E5" w14:textId="7FB09FBF" w:rsidR="00EB1315" w:rsidRDefault="00EB1315" w:rsidP="00C861D8">
            <w:pPr>
              <w:pStyle w:val="ListParagraph"/>
              <w:numPr>
                <w:ilvl w:val="0"/>
                <w:numId w:val="2"/>
              </w:numPr>
              <w:ind w:left="306"/>
            </w:pPr>
            <w:r>
              <w:t>40 Minutes and Move</w:t>
            </w:r>
          </w:p>
          <w:p w14:paraId="74A0F5EB" w14:textId="77777777" w:rsidR="00EB1315" w:rsidRDefault="00EB1315" w:rsidP="00C861D8">
            <w:pPr>
              <w:pStyle w:val="ListParagraph"/>
              <w:numPr>
                <w:ilvl w:val="0"/>
                <w:numId w:val="2"/>
              </w:numPr>
              <w:ind w:left="306"/>
            </w:pPr>
            <w:r>
              <w:t>Healthy Routines</w:t>
            </w:r>
          </w:p>
          <w:p w14:paraId="5E072F95" w14:textId="736FBEC9" w:rsidR="00EB1315" w:rsidRDefault="00EB1315" w:rsidP="00C861D8">
            <w:pPr>
              <w:pStyle w:val="ListParagraph"/>
              <w:numPr>
                <w:ilvl w:val="0"/>
                <w:numId w:val="2"/>
              </w:numPr>
              <w:ind w:left="306"/>
            </w:pPr>
            <w:r>
              <w:t>Stay Up-to-Date</w:t>
            </w:r>
          </w:p>
        </w:tc>
      </w:tr>
      <w:tr w:rsidR="00EB1315" w14:paraId="0D688331" w14:textId="77777777" w:rsidTr="008C3653">
        <w:trPr>
          <w:trHeight w:val="271"/>
        </w:trPr>
        <w:tc>
          <w:tcPr>
            <w:tcW w:w="1770" w:type="pct"/>
            <w:gridSpan w:val="2"/>
            <w:vMerge/>
            <w:shd w:val="clear" w:color="auto" w:fill="00B050"/>
          </w:tcPr>
          <w:p w14:paraId="203C1837" w14:textId="77777777" w:rsidR="00EB1315" w:rsidRDefault="00EB1315" w:rsidP="00C861D8">
            <w:pPr>
              <w:jc w:val="center"/>
            </w:pPr>
          </w:p>
        </w:tc>
        <w:tc>
          <w:tcPr>
            <w:tcW w:w="3230" w:type="pct"/>
            <w:shd w:val="clear" w:color="auto" w:fill="C5E0B3" w:themeFill="accent6" w:themeFillTint="66"/>
          </w:tcPr>
          <w:p w14:paraId="58E6D222" w14:textId="5615AF8A" w:rsidR="00EB1315" w:rsidRDefault="00EB1315" w:rsidP="00C861D8">
            <w:pPr>
              <w:jc w:val="center"/>
            </w:pPr>
            <w:r>
              <w:t>Useful web-based links</w:t>
            </w:r>
          </w:p>
        </w:tc>
      </w:tr>
      <w:tr w:rsidR="00EB1315" w14:paraId="77372EB7" w14:textId="77777777" w:rsidTr="008C3653">
        <w:trPr>
          <w:trHeight w:val="1356"/>
        </w:trPr>
        <w:tc>
          <w:tcPr>
            <w:tcW w:w="1770" w:type="pct"/>
            <w:gridSpan w:val="2"/>
            <w:vMerge/>
            <w:shd w:val="clear" w:color="auto" w:fill="00B050"/>
          </w:tcPr>
          <w:p w14:paraId="2238C13F" w14:textId="77777777" w:rsidR="00EB1315" w:rsidRDefault="00EB1315" w:rsidP="00EB1315">
            <w:pPr>
              <w:pStyle w:val="ListParagraph"/>
              <w:ind w:left="164"/>
            </w:pPr>
          </w:p>
        </w:tc>
        <w:tc>
          <w:tcPr>
            <w:tcW w:w="3230" w:type="pct"/>
          </w:tcPr>
          <w:p w14:paraId="7D7DAD36" w14:textId="30CDC987" w:rsidR="00EB1315" w:rsidRDefault="00E3702E" w:rsidP="007A77E3">
            <w:pPr>
              <w:pStyle w:val="ListParagraph"/>
              <w:numPr>
                <w:ilvl w:val="0"/>
                <w:numId w:val="11"/>
              </w:numPr>
            </w:pPr>
            <w:hyperlink r:id="rId14" w:history="1">
              <w:r w:rsidR="00C12844" w:rsidRPr="00385B7C">
                <w:rPr>
                  <w:rStyle w:val="Hyperlink"/>
                </w:rPr>
                <w:t>https://www.youthsporttrust.org/</w:t>
              </w:r>
            </w:hyperlink>
          </w:p>
          <w:p w14:paraId="2400500F" w14:textId="0EF3535E" w:rsidR="00EB1315" w:rsidRDefault="00E3702E" w:rsidP="007A77E3">
            <w:pPr>
              <w:pStyle w:val="ListParagraph"/>
              <w:numPr>
                <w:ilvl w:val="0"/>
                <w:numId w:val="11"/>
              </w:numPr>
            </w:pPr>
            <w:hyperlink r:id="rId15" w:history="1">
              <w:r w:rsidR="00EB1315" w:rsidRPr="00385B7C">
                <w:rPr>
                  <w:rStyle w:val="Hyperlink"/>
                </w:rPr>
                <w:t>www.darebee.com</w:t>
              </w:r>
            </w:hyperlink>
          </w:p>
          <w:p w14:paraId="66739C97" w14:textId="075DA458" w:rsidR="00EB1315" w:rsidRDefault="00E3702E" w:rsidP="006B699F">
            <w:pPr>
              <w:pStyle w:val="ListParagraph"/>
              <w:numPr>
                <w:ilvl w:val="0"/>
                <w:numId w:val="11"/>
              </w:numPr>
            </w:pPr>
            <w:hyperlink r:id="rId16" w:history="1">
              <w:r w:rsidR="00EB1315" w:rsidRPr="00385B7C">
                <w:rPr>
                  <w:rStyle w:val="Hyperlink"/>
                </w:rPr>
                <w:t>www.ace-races.co.uk</w:t>
              </w:r>
            </w:hyperlink>
          </w:p>
          <w:p w14:paraId="3A8D266D" w14:textId="33E5F066" w:rsidR="00EB1315" w:rsidRPr="006B699F" w:rsidRDefault="00E3702E" w:rsidP="007A77E3">
            <w:pPr>
              <w:pStyle w:val="ListParagraph"/>
              <w:numPr>
                <w:ilvl w:val="0"/>
                <w:numId w:val="11"/>
              </w:numPr>
              <w:rPr>
                <w:rStyle w:val="Hyperlink"/>
                <w:color w:val="auto"/>
                <w:u w:val="none"/>
              </w:rPr>
            </w:pPr>
            <w:hyperlink r:id="rId17" w:history="1">
              <w:r w:rsidR="00C12844" w:rsidRPr="00385B7C">
                <w:rPr>
                  <w:rStyle w:val="Hyperlink"/>
                </w:rPr>
                <w:t>https://www.northamptonshiresport.org/</w:t>
              </w:r>
            </w:hyperlink>
          </w:p>
          <w:p w14:paraId="5FE7597A" w14:textId="77777777" w:rsidR="006B699F" w:rsidRDefault="006B699F" w:rsidP="007A77E3">
            <w:pPr>
              <w:pStyle w:val="ListParagraph"/>
              <w:numPr>
                <w:ilvl w:val="0"/>
                <w:numId w:val="11"/>
              </w:numPr>
            </w:pPr>
            <w:r>
              <w:t xml:space="preserve">Joe Wicks: Body Coach  </w:t>
            </w:r>
            <w:hyperlink r:id="rId18" w:history="1">
              <w:r>
                <w:rPr>
                  <w:rStyle w:val="Hyperlink"/>
                </w:rPr>
                <w:t>https://www.youtube.com/user/thebodycoach1</w:t>
              </w:r>
            </w:hyperlink>
          </w:p>
          <w:p w14:paraId="7C4B2FAF" w14:textId="7EDE9405" w:rsidR="006507EC" w:rsidRDefault="006B699F" w:rsidP="006507EC">
            <w:pPr>
              <w:pStyle w:val="ListParagraph"/>
              <w:numPr>
                <w:ilvl w:val="0"/>
                <w:numId w:val="11"/>
              </w:numPr>
            </w:pPr>
            <w:r>
              <w:t>@CBA_PE</w:t>
            </w:r>
          </w:p>
        </w:tc>
      </w:tr>
      <w:tr w:rsidR="00EB1315" w14:paraId="21193207" w14:textId="77777777" w:rsidTr="008C3653">
        <w:trPr>
          <w:trHeight w:val="254"/>
        </w:trPr>
        <w:tc>
          <w:tcPr>
            <w:tcW w:w="1770" w:type="pct"/>
            <w:gridSpan w:val="2"/>
            <w:vMerge/>
            <w:shd w:val="clear" w:color="auto" w:fill="00B050"/>
          </w:tcPr>
          <w:p w14:paraId="039AEFA5" w14:textId="77777777" w:rsidR="00EB1315" w:rsidRDefault="00EB1315" w:rsidP="00C861D8">
            <w:pPr>
              <w:jc w:val="center"/>
            </w:pPr>
          </w:p>
        </w:tc>
        <w:tc>
          <w:tcPr>
            <w:tcW w:w="3230" w:type="pct"/>
            <w:shd w:val="clear" w:color="auto" w:fill="C5E0B3" w:themeFill="accent6" w:themeFillTint="66"/>
          </w:tcPr>
          <w:p w14:paraId="1B0827C8" w14:textId="5444B0C5" w:rsidR="00EB1315" w:rsidRDefault="00EB1315" w:rsidP="00C861D8">
            <w:pPr>
              <w:jc w:val="center"/>
            </w:pPr>
            <w:r>
              <w:t>Challenges</w:t>
            </w:r>
          </w:p>
        </w:tc>
      </w:tr>
      <w:tr w:rsidR="00EB1315" w14:paraId="7CA2019B" w14:textId="77777777" w:rsidTr="008C3653">
        <w:trPr>
          <w:trHeight w:val="1407"/>
        </w:trPr>
        <w:tc>
          <w:tcPr>
            <w:tcW w:w="1770" w:type="pct"/>
            <w:gridSpan w:val="2"/>
            <w:vMerge/>
            <w:shd w:val="clear" w:color="auto" w:fill="00B050"/>
          </w:tcPr>
          <w:p w14:paraId="0E9193D2" w14:textId="77777777" w:rsidR="00EB1315" w:rsidRDefault="00EB1315" w:rsidP="00EB1315">
            <w:pPr>
              <w:pStyle w:val="ListParagraph"/>
              <w:ind w:left="164"/>
            </w:pPr>
          </w:p>
        </w:tc>
        <w:tc>
          <w:tcPr>
            <w:tcW w:w="3230" w:type="pct"/>
          </w:tcPr>
          <w:p w14:paraId="2D16E3A9" w14:textId="3D340ABC" w:rsidR="006507EC" w:rsidRDefault="006E0405" w:rsidP="006507EC">
            <w:pPr>
              <w:pStyle w:val="ListParagraph"/>
              <w:numPr>
                <w:ilvl w:val="0"/>
                <w:numId w:val="4"/>
              </w:numPr>
              <w:ind w:left="164" w:hanging="164"/>
            </w:pPr>
            <w:r>
              <w:rPr>
                <w:noProof/>
              </w:rPr>
              <mc:AlternateContent>
                <mc:Choice Requires="wps">
                  <w:drawing>
                    <wp:anchor distT="45720" distB="45720" distL="114300" distR="114300" simplePos="0" relativeHeight="251686912" behindDoc="0" locked="0" layoutInCell="1" allowOverlap="1" wp14:anchorId="3169E4D2" wp14:editId="1321750B">
                      <wp:simplePos x="0" y="0"/>
                      <wp:positionH relativeFrom="column">
                        <wp:posOffset>1955800</wp:posOffset>
                      </wp:positionH>
                      <wp:positionV relativeFrom="paragraph">
                        <wp:posOffset>165100</wp:posOffset>
                      </wp:positionV>
                      <wp:extent cx="2219325" cy="1404620"/>
                      <wp:effectExtent l="0" t="0" r="28575"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4620"/>
                              </a:xfrm>
                              <a:prstGeom prst="rect">
                                <a:avLst/>
                              </a:prstGeom>
                              <a:solidFill>
                                <a:srgbClr val="FFFFFF"/>
                              </a:solidFill>
                              <a:ln w="9525">
                                <a:solidFill>
                                  <a:srgbClr val="000000"/>
                                </a:solidFill>
                                <a:miter lim="800000"/>
                                <a:headEnd/>
                                <a:tailEnd/>
                              </a:ln>
                            </wps:spPr>
                            <wps:txbx>
                              <w:txbxContent>
                                <w:p w14:paraId="6FBC8E00" w14:textId="48E197BF" w:rsidR="00F77266" w:rsidRPr="006E0405" w:rsidRDefault="00F77266" w:rsidP="006E0405">
                                  <w:pPr>
                                    <w:jc w:val="center"/>
                                    <w:rPr>
                                      <w:b/>
                                    </w:rPr>
                                  </w:pPr>
                                  <w:r w:rsidRPr="006E0405">
                                    <w:rPr>
                                      <w:b/>
                                    </w:rPr>
                                    <w:t>Double click the Word document Icon to access the Challenge.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69E4D2" id="_x0000_t202" coordsize="21600,21600" o:spt="202" path="m,l,21600r21600,l21600,xe">
                      <v:stroke joinstyle="miter"/>
                      <v:path gradientshapeok="t" o:connecttype="rect"/>
                    </v:shapetype>
                    <v:shape id="Text Box 2" o:spid="_x0000_s1026" type="#_x0000_t202" style="position:absolute;left:0;text-align:left;margin-left:154pt;margin-top:13pt;width:174.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">
                      <v:textbox style="mso-fit-shape-to-text:t">
                        <w:txbxContent>
                          <w:p w14:paraId="6FBC8E00" w14:textId="48E197BF" w:rsidR="00F77266" w:rsidRPr="006E0405" w:rsidRDefault="00F77266" w:rsidP="006E0405">
                            <w:pPr>
                              <w:jc w:val="center"/>
                              <w:rPr>
                                <w:b/>
                              </w:rPr>
                            </w:pPr>
                            <w:r w:rsidRPr="006E0405">
                              <w:rPr>
                                <w:b/>
                              </w:rPr>
                              <w:t>Double click the Word document Icon to access the Challenge.</w:t>
                            </w:r>
                          </w:p>
                        </w:txbxContent>
                      </v:textbox>
                    </v:shape>
                  </w:pict>
                </mc:Fallback>
              </mc:AlternateContent>
            </w:r>
            <w:r w:rsidR="00EB1315">
              <w:t xml:space="preserve"> Couch to 5K</w:t>
            </w:r>
          </w:p>
          <w:bookmarkStart w:id="0" w:name="_MON_1673075584"/>
          <w:bookmarkEnd w:id="0"/>
          <w:p w14:paraId="3A2BB930" w14:textId="6F985218" w:rsidR="002042BF" w:rsidRPr="002042BF" w:rsidRDefault="008C3653" w:rsidP="002042BF">
            <w:pPr>
              <w:rPr>
                <w:sz w:val="18"/>
                <w:szCs w:val="18"/>
              </w:rPr>
            </w:pPr>
            <w:r>
              <w:rPr>
                <w:sz w:val="18"/>
                <w:szCs w:val="18"/>
              </w:rPr>
              <w:object w:dxaOrig="1543" w:dyaOrig="991" w14:anchorId="0AD76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Word.Document.12" ShapeID="_x0000_i1025" DrawAspect="Icon" ObjectID="_1673091720" r:id="rId20">
                  <o:FieldCodes>\s</o:FieldCodes>
                </o:OLEObject>
              </w:object>
            </w:r>
          </w:p>
          <w:p w14:paraId="130C2CC6" w14:textId="3FF175A8" w:rsidR="0085451E" w:rsidRPr="008C3653" w:rsidRDefault="00EB1315" w:rsidP="0085451E">
            <w:pPr>
              <w:pStyle w:val="ListParagraph"/>
              <w:numPr>
                <w:ilvl w:val="0"/>
                <w:numId w:val="4"/>
              </w:numPr>
              <w:ind w:left="164" w:hanging="164"/>
            </w:pPr>
            <w:r w:rsidRPr="006507EC">
              <w:rPr>
                <w:rFonts w:ascii="Calibri" w:eastAsia="Calibri" w:hAnsi="Calibri" w:cs="Calibri"/>
              </w:rPr>
              <w:t xml:space="preserve"> Kilimanjaro- 62km</w:t>
            </w:r>
          </w:p>
          <w:bookmarkStart w:id="1" w:name="_MON_1673075640"/>
          <w:bookmarkEnd w:id="1"/>
          <w:p w14:paraId="2D3B9715" w14:textId="227DCCDB" w:rsidR="008C3653" w:rsidRPr="008C3653" w:rsidRDefault="008C3653" w:rsidP="008C3653">
            <w:r>
              <w:object w:dxaOrig="1543" w:dyaOrig="991" w14:anchorId="4F28C214">
                <v:shape id="_x0000_i1026" type="#_x0000_t75" style="width:77.25pt;height:49.5pt" o:ole="">
                  <v:imagedata r:id="rId21" o:title=""/>
                </v:shape>
                <o:OLEObject Type="Embed" ProgID="Word.Document.12" ShapeID="_x0000_i1026" DrawAspect="Icon" ObjectID="_1673091721" r:id="rId22">
                  <o:FieldCodes>\s</o:FieldCodes>
                </o:OLEObject>
              </w:object>
            </w:r>
          </w:p>
          <w:p w14:paraId="54FCC873" w14:textId="70AB1636" w:rsidR="00F370FE" w:rsidRDefault="00EB1315" w:rsidP="00C861D8">
            <w:pPr>
              <w:pStyle w:val="ListParagraph"/>
              <w:numPr>
                <w:ilvl w:val="0"/>
                <w:numId w:val="4"/>
              </w:numPr>
              <w:ind w:left="164" w:hanging="164"/>
            </w:pPr>
            <w:r>
              <w:t xml:space="preserve"> </w:t>
            </w:r>
            <w:r w:rsidR="00F370FE">
              <w:t>100 Minutes</w:t>
            </w:r>
          </w:p>
          <w:bookmarkStart w:id="2" w:name="_MON_1673075668"/>
          <w:bookmarkEnd w:id="2"/>
          <w:p w14:paraId="6E7FFE4A" w14:textId="76B302B4" w:rsidR="008C3653" w:rsidRDefault="008C3653" w:rsidP="008C3653">
            <w:r>
              <w:object w:dxaOrig="1543" w:dyaOrig="991" w14:anchorId="4C7BAE6C">
                <v:shape id="_x0000_i1027" type="#_x0000_t75" style="width:77.25pt;height:49.5pt" o:ole="">
                  <v:imagedata r:id="rId23" o:title=""/>
                </v:shape>
                <o:OLEObject Type="Embed" ProgID="Word.Document.12" ShapeID="_x0000_i1027" DrawAspect="Icon" ObjectID="_1673091722" r:id="rId24">
                  <o:FieldCodes>\s</o:FieldCodes>
                </o:OLEObject>
              </w:object>
            </w:r>
          </w:p>
          <w:p w14:paraId="4C336240" w14:textId="1829B35D" w:rsidR="00EB1315" w:rsidRDefault="00EB1315" w:rsidP="00C861D8">
            <w:pPr>
              <w:pStyle w:val="ListParagraph"/>
              <w:numPr>
                <w:ilvl w:val="0"/>
                <w:numId w:val="4"/>
              </w:numPr>
              <w:ind w:left="164" w:hanging="164"/>
            </w:pPr>
            <w:r>
              <w:t>Active 250 Minutes</w:t>
            </w:r>
          </w:p>
          <w:bookmarkStart w:id="3" w:name="_MON_1673075691"/>
          <w:bookmarkEnd w:id="3"/>
          <w:p w14:paraId="12D2A9D0" w14:textId="7FE331B3" w:rsidR="008C3653" w:rsidRDefault="008C3653" w:rsidP="008C3653">
            <w:r>
              <w:object w:dxaOrig="1543" w:dyaOrig="991" w14:anchorId="49F699A3">
                <v:shape id="_x0000_i1028" type="#_x0000_t75" style="width:77.25pt;height:49.5pt" o:ole="">
                  <v:imagedata r:id="rId25" o:title=""/>
                </v:shape>
                <o:OLEObject Type="Embed" ProgID="Word.Document.12" ShapeID="_x0000_i1028" DrawAspect="Icon" ObjectID="_1673091723" r:id="rId26">
                  <o:FieldCodes>\s</o:FieldCodes>
                </o:OLEObject>
              </w:object>
            </w:r>
          </w:p>
          <w:p w14:paraId="0A97A547" w14:textId="15D84CCD" w:rsidR="00EB1315" w:rsidRDefault="00EB1315" w:rsidP="00C861D8">
            <w:pPr>
              <w:pStyle w:val="ListParagraph"/>
              <w:numPr>
                <w:ilvl w:val="0"/>
                <w:numId w:val="4"/>
              </w:numPr>
              <w:ind w:left="164" w:hanging="164"/>
            </w:pPr>
            <w:r>
              <w:t>Active 500 Minutes</w:t>
            </w:r>
          </w:p>
          <w:bookmarkStart w:id="4" w:name="_MON_1673075711"/>
          <w:bookmarkEnd w:id="4"/>
          <w:p w14:paraId="2EE2EC3C" w14:textId="77777777" w:rsidR="00246DA1" w:rsidRDefault="008C3653" w:rsidP="0085451E">
            <w:r>
              <w:object w:dxaOrig="1543" w:dyaOrig="991" w14:anchorId="7B93F588">
                <v:shape id="_x0000_i1029" type="#_x0000_t75" style="width:77.25pt;height:49.5pt" o:ole="">
                  <v:imagedata r:id="rId27" o:title=""/>
                </v:shape>
                <o:OLEObject Type="Embed" ProgID="Word.Document.12" ShapeID="_x0000_i1029" DrawAspect="Icon" ObjectID="_1673091724" r:id="rId28">
                  <o:FieldCodes>\s</o:FieldCodes>
                </o:OLEObject>
              </w:object>
            </w:r>
          </w:p>
          <w:p w14:paraId="6A4D1281" w14:textId="7B7ABE49" w:rsidR="00290086" w:rsidRPr="00290086" w:rsidRDefault="00290086" w:rsidP="0085451E"/>
        </w:tc>
      </w:tr>
      <w:tr w:rsidR="00EB1315" w14:paraId="70ADAD5B" w14:textId="77777777" w:rsidTr="008C3653">
        <w:trPr>
          <w:trHeight w:val="271"/>
        </w:trPr>
        <w:tc>
          <w:tcPr>
            <w:tcW w:w="1637" w:type="pct"/>
            <w:vMerge w:val="restart"/>
            <w:shd w:val="clear" w:color="auto" w:fill="00B050"/>
          </w:tcPr>
          <w:p w14:paraId="35FDFF5D" w14:textId="2896741F" w:rsidR="00EB1315" w:rsidRDefault="00EB1315" w:rsidP="00507421">
            <w:pPr>
              <w:jc w:val="center"/>
              <w:rPr>
                <w:color w:val="FFFFFF" w:themeColor="background1"/>
                <w:sz w:val="32"/>
              </w:rPr>
            </w:pPr>
            <w:r>
              <w:rPr>
                <w:color w:val="FFFFFF" w:themeColor="background1"/>
                <w:sz w:val="32"/>
              </w:rPr>
              <w:lastRenderedPageBreak/>
              <w:t>Creative</w:t>
            </w:r>
          </w:p>
          <w:p w14:paraId="6C3A50AC" w14:textId="2EF18787" w:rsidR="00EB1315" w:rsidRDefault="00EB1315" w:rsidP="00507421">
            <w:pPr>
              <w:jc w:val="center"/>
            </w:pPr>
            <w:r>
              <w:rPr>
                <w:noProof/>
              </w:rPr>
              <w:drawing>
                <wp:anchor distT="0" distB="0" distL="114300" distR="114300" simplePos="0" relativeHeight="251668480" behindDoc="0" locked="0" layoutInCell="1" allowOverlap="1" wp14:anchorId="7FB89178" wp14:editId="04186B88">
                  <wp:simplePos x="0" y="0"/>
                  <wp:positionH relativeFrom="column">
                    <wp:posOffset>774154</wp:posOffset>
                  </wp:positionH>
                  <wp:positionV relativeFrom="paragraph">
                    <wp:posOffset>131755</wp:posOffset>
                  </wp:positionV>
                  <wp:extent cx="1594883" cy="2512882"/>
                  <wp:effectExtent l="171450" t="152400" r="367665" b="3638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771" r="14823" b="8990"/>
                          <a:stretch/>
                        </pic:blipFill>
                        <pic:spPr bwMode="auto">
                          <a:xfrm>
                            <a:off x="0" y="0"/>
                            <a:ext cx="1610894" cy="25381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63" w:type="pct"/>
            <w:gridSpan w:val="2"/>
            <w:shd w:val="clear" w:color="auto" w:fill="C5E0B3" w:themeFill="accent6" w:themeFillTint="66"/>
          </w:tcPr>
          <w:p w14:paraId="1435D80A" w14:textId="77777777" w:rsidR="00EB1315" w:rsidRDefault="00EB1315" w:rsidP="00507421">
            <w:pPr>
              <w:jc w:val="center"/>
            </w:pPr>
            <w:r>
              <w:t>Top Tips</w:t>
            </w:r>
          </w:p>
        </w:tc>
      </w:tr>
      <w:tr w:rsidR="00EB1315" w14:paraId="74198849" w14:textId="77777777" w:rsidTr="008C3653">
        <w:trPr>
          <w:trHeight w:val="1339"/>
        </w:trPr>
        <w:tc>
          <w:tcPr>
            <w:tcW w:w="1637" w:type="pct"/>
            <w:vMerge/>
            <w:shd w:val="clear" w:color="auto" w:fill="00B050"/>
          </w:tcPr>
          <w:p w14:paraId="51E05EF7" w14:textId="77777777" w:rsidR="00EB1315" w:rsidRDefault="00EB1315" w:rsidP="00507421">
            <w:pPr>
              <w:pStyle w:val="ListParagraph"/>
              <w:ind w:left="306"/>
            </w:pPr>
          </w:p>
        </w:tc>
        <w:tc>
          <w:tcPr>
            <w:tcW w:w="3363" w:type="pct"/>
            <w:gridSpan w:val="2"/>
          </w:tcPr>
          <w:p w14:paraId="08FDFDEC" w14:textId="11CA2D61" w:rsidR="00DE6A2A" w:rsidRDefault="00DE6A2A" w:rsidP="008343F5">
            <w:pPr>
              <w:pStyle w:val="ListParagraph"/>
              <w:numPr>
                <w:ilvl w:val="0"/>
                <w:numId w:val="2"/>
              </w:numPr>
              <w:ind w:left="306"/>
            </w:pPr>
            <w:r>
              <w:t xml:space="preserve">Use recycled materials to create sculptures, fashion accessories, or functional items. </w:t>
            </w:r>
          </w:p>
          <w:p w14:paraId="7BE686A3" w14:textId="77777777" w:rsidR="00395598" w:rsidRDefault="00DE6A2A" w:rsidP="00395598">
            <w:pPr>
              <w:pStyle w:val="ListParagraph"/>
              <w:numPr>
                <w:ilvl w:val="0"/>
                <w:numId w:val="2"/>
              </w:numPr>
              <w:ind w:left="306"/>
            </w:pPr>
            <w:r>
              <w:t>Create a recipe for your favourite meal</w:t>
            </w:r>
            <w:r w:rsidR="00395598">
              <w:t xml:space="preserve"> </w:t>
            </w:r>
          </w:p>
          <w:p w14:paraId="70FF9748" w14:textId="77777777" w:rsidR="00395598" w:rsidRDefault="00395598" w:rsidP="00395598">
            <w:pPr>
              <w:pStyle w:val="ListParagraph"/>
              <w:numPr>
                <w:ilvl w:val="0"/>
                <w:numId w:val="2"/>
              </w:numPr>
              <w:ind w:left="306"/>
            </w:pPr>
            <w:r>
              <w:t>Listen to music whilst you create</w:t>
            </w:r>
          </w:p>
          <w:p w14:paraId="0D681D3E" w14:textId="7D84DD90" w:rsidR="00395598" w:rsidRDefault="00395598" w:rsidP="008343F5">
            <w:pPr>
              <w:pStyle w:val="ListParagraph"/>
              <w:numPr>
                <w:ilvl w:val="0"/>
                <w:numId w:val="2"/>
              </w:numPr>
              <w:ind w:left="306"/>
            </w:pPr>
            <w:r>
              <w:t>Practise makes perfect</w:t>
            </w:r>
          </w:p>
          <w:p w14:paraId="6E369469" w14:textId="77777777" w:rsidR="00395598" w:rsidRDefault="00395598" w:rsidP="00395598">
            <w:pPr>
              <w:pStyle w:val="ListParagraph"/>
              <w:numPr>
                <w:ilvl w:val="0"/>
                <w:numId w:val="2"/>
              </w:numPr>
              <w:ind w:left="306"/>
            </w:pPr>
            <w:r>
              <w:t>Take risks</w:t>
            </w:r>
          </w:p>
          <w:p w14:paraId="69CCE27B" w14:textId="3EE86586" w:rsidR="00EB1315" w:rsidRDefault="00395598" w:rsidP="00395598">
            <w:pPr>
              <w:pStyle w:val="ListParagraph"/>
              <w:numPr>
                <w:ilvl w:val="0"/>
                <w:numId w:val="2"/>
              </w:numPr>
              <w:ind w:left="306"/>
            </w:pPr>
            <w:r>
              <w:t>Be an open book, and lookout for ideas and inspiration</w:t>
            </w:r>
          </w:p>
        </w:tc>
      </w:tr>
      <w:tr w:rsidR="00EB1315" w14:paraId="6A5A7E27" w14:textId="77777777" w:rsidTr="008C3653">
        <w:trPr>
          <w:trHeight w:val="271"/>
        </w:trPr>
        <w:tc>
          <w:tcPr>
            <w:tcW w:w="1637" w:type="pct"/>
            <w:vMerge/>
            <w:shd w:val="clear" w:color="auto" w:fill="00B050"/>
          </w:tcPr>
          <w:p w14:paraId="128E3F2D" w14:textId="77777777" w:rsidR="00EB1315" w:rsidRDefault="00EB1315" w:rsidP="00507421">
            <w:pPr>
              <w:jc w:val="center"/>
            </w:pPr>
          </w:p>
        </w:tc>
        <w:tc>
          <w:tcPr>
            <w:tcW w:w="3363" w:type="pct"/>
            <w:gridSpan w:val="2"/>
            <w:shd w:val="clear" w:color="auto" w:fill="C5E0B3" w:themeFill="accent6" w:themeFillTint="66"/>
          </w:tcPr>
          <w:p w14:paraId="761A4F20" w14:textId="77777777" w:rsidR="00EB1315" w:rsidRDefault="00EB1315" w:rsidP="00507421">
            <w:pPr>
              <w:jc w:val="center"/>
            </w:pPr>
            <w:r>
              <w:t>Useful web-based links</w:t>
            </w:r>
          </w:p>
        </w:tc>
      </w:tr>
      <w:tr w:rsidR="00EB1315" w14:paraId="311C6CCC" w14:textId="77777777" w:rsidTr="008C3653">
        <w:trPr>
          <w:trHeight w:val="1356"/>
        </w:trPr>
        <w:tc>
          <w:tcPr>
            <w:tcW w:w="1637" w:type="pct"/>
            <w:vMerge/>
            <w:shd w:val="clear" w:color="auto" w:fill="00B050"/>
          </w:tcPr>
          <w:p w14:paraId="2CA67E01" w14:textId="77777777" w:rsidR="00EB1315" w:rsidRDefault="00EB1315" w:rsidP="00507421">
            <w:pPr>
              <w:pStyle w:val="ListParagraph"/>
              <w:ind w:left="164"/>
            </w:pPr>
          </w:p>
        </w:tc>
        <w:tc>
          <w:tcPr>
            <w:tcW w:w="3363" w:type="pct"/>
            <w:gridSpan w:val="2"/>
          </w:tcPr>
          <w:p w14:paraId="2937DD7C" w14:textId="1A338187" w:rsidR="00DE6A2A" w:rsidRPr="00A812E9" w:rsidRDefault="00DE6A2A" w:rsidP="007A77E3">
            <w:pPr>
              <w:pStyle w:val="ListParagraph"/>
              <w:numPr>
                <w:ilvl w:val="0"/>
                <w:numId w:val="10"/>
              </w:numPr>
            </w:pPr>
            <w:r>
              <w:t xml:space="preserve">Marble run </w:t>
            </w:r>
            <w:hyperlink r:id="rId30" w:history="1">
              <w:r w:rsidR="00A812E9" w:rsidRPr="008B45F4">
                <w:rPr>
                  <w:rStyle w:val="Hyperlink"/>
                  <w:rFonts w:ascii="Calibri" w:eastAsia="Times New Roman" w:hAnsi="Calibri" w:cs="Calibri"/>
                  <w:lang w:eastAsia="en-GB"/>
                </w:rPr>
                <w:t>https://www.youtube.com/watch?v=IN0Wn0XgPXQ</w:t>
              </w:r>
            </w:hyperlink>
          </w:p>
          <w:p w14:paraId="5F3893FE" w14:textId="69F78BF5" w:rsidR="00DE6A2A" w:rsidRDefault="00DE6A2A" w:rsidP="007A77E3">
            <w:pPr>
              <w:pStyle w:val="ListParagraph"/>
              <w:numPr>
                <w:ilvl w:val="0"/>
                <w:numId w:val="10"/>
              </w:numPr>
            </w:pPr>
            <w:r>
              <w:t>36 ways to cook an egg!</w:t>
            </w:r>
            <w:r w:rsidR="00A812E9">
              <w:t xml:space="preserve"> </w:t>
            </w:r>
            <w:hyperlink r:id="rId31" w:history="1">
              <w:r>
                <w:rPr>
                  <w:rStyle w:val="Hyperlink"/>
                </w:rPr>
                <w:t>(36) 36 CRAZY WAYS TO COOK EGGS - YouTube</w:t>
              </w:r>
            </w:hyperlink>
          </w:p>
          <w:p w14:paraId="018C3E88" w14:textId="53BF7715" w:rsidR="007A77E3" w:rsidRPr="009A182F" w:rsidRDefault="00DE6A2A" w:rsidP="009A182F">
            <w:pPr>
              <w:pStyle w:val="ListParagraph"/>
              <w:numPr>
                <w:ilvl w:val="0"/>
                <w:numId w:val="10"/>
              </w:numPr>
              <w:rPr>
                <w:rStyle w:val="Hyperlink"/>
                <w:color w:val="auto"/>
                <w:u w:val="none"/>
              </w:rPr>
            </w:pPr>
            <w:r>
              <w:t>Make your own Stationary Organiser</w:t>
            </w:r>
            <w:r w:rsidR="00A812E9">
              <w:t xml:space="preserve"> </w:t>
            </w:r>
            <w:hyperlink r:id="rId32" w:history="1">
              <w:r>
                <w:rPr>
                  <w:rStyle w:val="Hyperlink"/>
                </w:rPr>
                <w:t>(36) 14 RECYCLED STATIONARY ORGANIZERS - YouTube</w:t>
              </w:r>
            </w:hyperlink>
          </w:p>
          <w:p w14:paraId="10A16743" w14:textId="02C959F2" w:rsidR="00EB1315" w:rsidRPr="007A77E3" w:rsidRDefault="00DE6A2A" w:rsidP="007A77E3">
            <w:pPr>
              <w:pStyle w:val="ListParagraph"/>
              <w:numPr>
                <w:ilvl w:val="0"/>
                <w:numId w:val="10"/>
              </w:numPr>
              <w:rPr>
                <w:rStyle w:val="Hyperlink"/>
                <w:color w:val="auto"/>
                <w:u w:val="none"/>
              </w:rPr>
            </w:pPr>
            <w:r>
              <w:t>Delicious Dinners in 30 minutes</w:t>
            </w:r>
            <w:r w:rsidR="00A812E9">
              <w:t xml:space="preserve"> </w:t>
            </w:r>
            <w:hyperlink r:id="rId33" w:history="1">
              <w:r>
                <w:rPr>
                  <w:rStyle w:val="Hyperlink"/>
                </w:rPr>
                <w:t>60 healthy dinners you can cook in 30 minutes (delicious.com.au)</w:t>
              </w:r>
            </w:hyperlink>
          </w:p>
          <w:p w14:paraId="01FD0B37" w14:textId="6A279CEF" w:rsidR="00395598" w:rsidRPr="009A182F" w:rsidRDefault="00395598" w:rsidP="009A182F">
            <w:pPr>
              <w:pStyle w:val="ListParagraph"/>
              <w:numPr>
                <w:ilvl w:val="0"/>
                <w:numId w:val="10"/>
              </w:numPr>
              <w:rPr>
                <w:rFonts w:eastAsiaTheme="minorEastAsia"/>
              </w:rPr>
            </w:pPr>
            <w:r>
              <w:t xml:space="preserve">Jon Burgerman </w:t>
            </w:r>
            <w:r w:rsidR="00A812E9">
              <w:t xml:space="preserve"> </w:t>
            </w:r>
            <w:hyperlink r:id="rId34" w:history="1">
              <w:r w:rsidR="00A812E9" w:rsidRPr="008B45F4">
                <w:rPr>
                  <w:rStyle w:val="Hyperlink"/>
                </w:rPr>
                <w:t>https://www.youtube.com/watch?v=pK0fZ0t-Nno&amp;ab_channel=JonBurgerman</w:t>
              </w:r>
            </w:hyperlink>
          </w:p>
          <w:p w14:paraId="24355FB4" w14:textId="3A13ECBD" w:rsidR="00395598" w:rsidRPr="00A812E9" w:rsidRDefault="00395598" w:rsidP="007A77E3">
            <w:pPr>
              <w:pStyle w:val="ListParagraph"/>
              <w:numPr>
                <w:ilvl w:val="0"/>
                <w:numId w:val="10"/>
              </w:numPr>
              <w:rPr>
                <w:rFonts w:eastAsiaTheme="minorEastAsia"/>
              </w:rPr>
            </w:pPr>
            <w:r w:rsidRPr="0053019B">
              <w:rPr>
                <w:rFonts w:eastAsiaTheme="minorEastAsia"/>
              </w:rPr>
              <w:t xml:space="preserve">Cooking with Buddy Oliver </w:t>
            </w:r>
            <w:r w:rsidR="00A812E9">
              <w:rPr>
                <w:rFonts w:eastAsiaTheme="minorEastAsia"/>
              </w:rPr>
              <w:t xml:space="preserve"> </w:t>
            </w:r>
            <w:hyperlink r:id="rId35" w:history="1">
              <w:r w:rsidR="00A812E9" w:rsidRPr="008B45F4">
                <w:rPr>
                  <w:rStyle w:val="Hyperlink"/>
                </w:rPr>
                <w:t>https://www.youtube.com/watch?v=eYUAxQLbibM&amp;ab_channel=JamieOliver</w:t>
              </w:r>
            </w:hyperlink>
          </w:p>
          <w:p w14:paraId="2EA551E3" w14:textId="77777777" w:rsidR="00395598" w:rsidRDefault="00395598" w:rsidP="007A77E3">
            <w:pPr>
              <w:pStyle w:val="ListParagraph"/>
              <w:numPr>
                <w:ilvl w:val="0"/>
                <w:numId w:val="10"/>
              </w:numPr>
              <w:rPr>
                <w:rFonts w:eastAsiaTheme="minorEastAsia"/>
              </w:rPr>
            </w:pPr>
            <w:r>
              <w:t xml:space="preserve">Mindful drawing </w:t>
            </w:r>
            <w:hyperlink r:id="rId36" w:history="1">
              <w:r w:rsidRPr="000931A3">
                <w:rPr>
                  <w:rStyle w:val="Hyperlink"/>
                </w:rPr>
                <w:t>https://www.youtube.com/watch?v=y6LMuv21_4M&amp;ab_channel=MindfulCreativeMuse</w:t>
              </w:r>
            </w:hyperlink>
          </w:p>
          <w:p w14:paraId="075FD28B" w14:textId="1FCECA46" w:rsidR="00395598" w:rsidRDefault="00395598" w:rsidP="007A77E3">
            <w:pPr>
              <w:pStyle w:val="ListParagraph"/>
              <w:numPr>
                <w:ilvl w:val="0"/>
                <w:numId w:val="10"/>
              </w:numPr>
            </w:pPr>
            <w:r>
              <w:t xml:space="preserve">Grayson Perry Art Club </w:t>
            </w:r>
            <w:r w:rsidR="00A812E9">
              <w:t xml:space="preserve"> </w:t>
            </w:r>
            <w:hyperlink r:id="rId37" w:history="1">
              <w:r w:rsidR="00A812E9" w:rsidRPr="008B45F4">
                <w:rPr>
                  <w:rStyle w:val="Hyperlink"/>
                </w:rPr>
                <w:t>https://www.graysonsartclub.com/</w:t>
              </w:r>
            </w:hyperlink>
          </w:p>
          <w:p w14:paraId="2770A677" w14:textId="546EDED5" w:rsidR="00395598" w:rsidRDefault="00395598" w:rsidP="007A77E3">
            <w:pPr>
              <w:pStyle w:val="ListParagraph"/>
              <w:numPr>
                <w:ilvl w:val="0"/>
                <w:numId w:val="10"/>
              </w:numPr>
            </w:pPr>
            <w:r>
              <w:t>How to make a Zine</w:t>
            </w:r>
            <w:r w:rsidR="00A812E9">
              <w:t xml:space="preserve"> </w:t>
            </w:r>
            <w:hyperlink r:id="rId38" w:history="1">
              <w:r w:rsidR="00A812E9" w:rsidRPr="008B45F4">
                <w:rPr>
                  <w:rStyle w:val="Hyperlink"/>
                </w:rPr>
                <w:t>https://www.readbrightly.com/how-to-make-zine/</w:t>
              </w:r>
            </w:hyperlink>
          </w:p>
          <w:p w14:paraId="4581C001" w14:textId="2C094907" w:rsidR="00395598" w:rsidRDefault="00395598" w:rsidP="009A182F">
            <w:pPr>
              <w:pStyle w:val="ListParagraph"/>
              <w:numPr>
                <w:ilvl w:val="0"/>
                <w:numId w:val="10"/>
              </w:numPr>
            </w:pPr>
            <w:r>
              <w:t>How to Read Music</w:t>
            </w:r>
            <w:r w:rsidR="00A812E9">
              <w:t xml:space="preserve"> </w:t>
            </w:r>
            <w:hyperlink r:id="rId39" w:history="1">
              <w:r w:rsidR="00A812E9" w:rsidRPr="008B45F4">
                <w:rPr>
                  <w:rStyle w:val="Hyperlink"/>
                </w:rPr>
                <w:t>https://ed.ted.com/lessons/how-to-read-music-tim-hansen</w:t>
              </w:r>
            </w:hyperlink>
          </w:p>
          <w:p w14:paraId="76E8031E" w14:textId="76308F13" w:rsidR="002261F9" w:rsidRPr="00A812E9" w:rsidRDefault="00395598" w:rsidP="007A77E3">
            <w:pPr>
              <w:pStyle w:val="ListParagraph"/>
              <w:numPr>
                <w:ilvl w:val="0"/>
                <w:numId w:val="10"/>
              </w:numPr>
            </w:pPr>
            <w:r>
              <w:t>Daily doodle</w:t>
            </w:r>
            <w:r w:rsidR="00A812E9">
              <w:t xml:space="preserve"> </w:t>
            </w:r>
            <w:hyperlink r:id="rId40" w:history="1">
              <w:r w:rsidR="00A812E9" w:rsidRPr="008B45F4">
                <w:rPr>
                  <w:rStyle w:val="Hyperlink"/>
                </w:rPr>
                <w:t>https://www.youtube.com/watch?v=D4dIXfYd0XA&amp;ab_channel=JonBurgerman</w:t>
              </w:r>
            </w:hyperlink>
          </w:p>
          <w:p w14:paraId="26EB6F60" w14:textId="329371BA" w:rsidR="00395598" w:rsidRDefault="00395598" w:rsidP="007A77E3">
            <w:pPr>
              <w:pStyle w:val="ListParagraph"/>
              <w:numPr>
                <w:ilvl w:val="0"/>
                <w:numId w:val="10"/>
              </w:numPr>
              <w:spacing w:after="160" w:line="259" w:lineRule="auto"/>
            </w:pPr>
            <w:r>
              <w:t>Shadow puppet Art</w:t>
            </w:r>
            <w:r w:rsidR="00A812E9">
              <w:t xml:space="preserve"> </w:t>
            </w:r>
            <w:hyperlink r:id="rId41" w:history="1">
              <w:r w:rsidR="00A812E9" w:rsidRPr="008B45F4">
                <w:rPr>
                  <w:rStyle w:val="Hyperlink"/>
                </w:rPr>
                <w:t>https://shadowart.withgoogle.com/?lang=en-us</w:t>
              </w:r>
            </w:hyperlink>
            <w:r>
              <w:t xml:space="preserve"> </w:t>
            </w:r>
          </w:p>
        </w:tc>
      </w:tr>
      <w:tr w:rsidR="00EB1315" w14:paraId="22EE03B0" w14:textId="77777777" w:rsidTr="008C3653">
        <w:trPr>
          <w:trHeight w:val="254"/>
        </w:trPr>
        <w:tc>
          <w:tcPr>
            <w:tcW w:w="1637" w:type="pct"/>
            <w:vMerge/>
            <w:shd w:val="clear" w:color="auto" w:fill="00B050"/>
          </w:tcPr>
          <w:p w14:paraId="2A86AD6B" w14:textId="77777777" w:rsidR="00EB1315" w:rsidRDefault="00EB1315" w:rsidP="00507421">
            <w:pPr>
              <w:jc w:val="center"/>
            </w:pPr>
          </w:p>
        </w:tc>
        <w:tc>
          <w:tcPr>
            <w:tcW w:w="3363" w:type="pct"/>
            <w:gridSpan w:val="2"/>
            <w:shd w:val="clear" w:color="auto" w:fill="C5E0B3" w:themeFill="accent6" w:themeFillTint="66"/>
          </w:tcPr>
          <w:p w14:paraId="0BB7BD83" w14:textId="77777777" w:rsidR="00EB1315" w:rsidRDefault="00EB1315" w:rsidP="00507421">
            <w:pPr>
              <w:jc w:val="center"/>
            </w:pPr>
            <w:r>
              <w:t>Challenges</w:t>
            </w:r>
          </w:p>
        </w:tc>
      </w:tr>
      <w:tr w:rsidR="00EB1315" w14:paraId="67F4ED08" w14:textId="77777777" w:rsidTr="008C3653">
        <w:trPr>
          <w:trHeight w:val="983"/>
        </w:trPr>
        <w:tc>
          <w:tcPr>
            <w:tcW w:w="1637" w:type="pct"/>
            <w:vMerge/>
            <w:shd w:val="clear" w:color="auto" w:fill="00B050"/>
          </w:tcPr>
          <w:p w14:paraId="20103A27" w14:textId="77777777" w:rsidR="00EB1315" w:rsidRDefault="00EB1315" w:rsidP="00507421">
            <w:pPr>
              <w:pStyle w:val="ListParagraph"/>
              <w:ind w:left="164"/>
            </w:pPr>
          </w:p>
        </w:tc>
        <w:tc>
          <w:tcPr>
            <w:tcW w:w="3363" w:type="pct"/>
            <w:gridSpan w:val="2"/>
          </w:tcPr>
          <w:p w14:paraId="79127CBE" w14:textId="5748AFF5" w:rsidR="00DE6A2A" w:rsidRDefault="00DE6A2A" w:rsidP="0085451E">
            <w:pPr>
              <w:pStyle w:val="ListParagraph"/>
              <w:numPr>
                <w:ilvl w:val="0"/>
                <w:numId w:val="12"/>
              </w:numPr>
            </w:pPr>
            <w:r>
              <w:t xml:space="preserve">Create a marble run that will last at least 30 seconds using items around your home. </w:t>
            </w:r>
          </w:p>
          <w:p w14:paraId="0D629B20" w14:textId="3B1A8F49" w:rsidR="00DE6A2A" w:rsidRDefault="00DE6A2A" w:rsidP="0085451E">
            <w:pPr>
              <w:pStyle w:val="ListParagraph"/>
              <w:numPr>
                <w:ilvl w:val="0"/>
                <w:numId w:val="12"/>
              </w:numPr>
            </w:pPr>
            <w:r>
              <w:t xml:space="preserve">How many ways can you cook an egg? </w:t>
            </w:r>
          </w:p>
          <w:p w14:paraId="5A9327B6" w14:textId="2FF6D79C" w:rsidR="00EB1315" w:rsidRDefault="00DE6A2A" w:rsidP="0085451E">
            <w:pPr>
              <w:pStyle w:val="ListParagraph"/>
              <w:numPr>
                <w:ilvl w:val="0"/>
                <w:numId w:val="12"/>
              </w:numPr>
            </w:pPr>
            <w:r>
              <w:t>Cook your meal, photograph it and Tweet it @Corby</w:t>
            </w:r>
            <w:r w:rsidR="00E3702E">
              <w:t>BusinessAc</w:t>
            </w:r>
            <w:bookmarkStart w:id="5" w:name="_GoBack"/>
            <w:bookmarkEnd w:id="5"/>
          </w:p>
          <w:p w14:paraId="5A6755BF" w14:textId="77777777" w:rsidR="009626AD" w:rsidRPr="007D330B" w:rsidRDefault="00E3702E" w:rsidP="0085451E">
            <w:pPr>
              <w:pStyle w:val="ListParagraph"/>
              <w:numPr>
                <w:ilvl w:val="0"/>
                <w:numId w:val="12"/>
              </w:numPr>
            </w:pPr>
            <w:hyperlink r:id="rId42" w:tgtFrame="_blank" w:history="1">
              <w:r w:rsidR="009626AD" w:rsidRPr="007D330B">
                <w:rPr>
                  <w:rStyle w:val="Hyperlink"/>
                </w:rPr>
                <w:t>Inktober</w:t>
              </w:r>
            </w:hyperlink>
            <w:r w:rsidR="009626AD" w:rsidRPr="007D330B">
              <w:t>– a prompted ink drawing every day in October</w:t>
            </w:r>
          </w:p>
          <w:p w14:paraId="50ABD87E" w14:textId="61E370B1" w:rsidR="009626AD" w:rsidRPr="007D330B" w:rsidRDefault="009626AD" w:rsidP="0085451E">
            <w:pPr>
              <w:pStyle w:val="ListParagraph"/>
              <w:numPr>
                <w:ilvl w:val="0"/>
                <w:numId w:val="12"/>
              </w:numPr>
            </w:pPr>
            <w:r>
              <w:t xml:space="preserve">Create your own Sketchbook circle- swap sketchbooks with your classmates- </w:t>
            </w:r>
            <w:r w:rsidRPr="00D900B6">
              <w:t>every</w:t>
            </w:r>
            <w:r>
              <w:t xml:space="preserve">body </w:t>
            </w:r>
            <w:r w:rsidRPr="00D900B6">
              <w:t>makes work in response to the work they have received and posts the book back to where it came from</w:t>
            </w:r>
          </w:p>
          <w:p w14:paraId="6B9D3795" w14:textId="1672C619" w:rsidR="009626AD" w:rsidRDefault="00E3702E" w:rsidP="0085451E">
            <w:pPr>
              <w:pStyle w:val="ListParagraph"/>
              <w:numPr>
                <w:ilvl w:val="0"/>
                <w:numId w:val="12"/>
              </w:numPr>
            </w:pPr>
            <w:hyperlink r:id="rId43" w:history="1">
              <w:r w:rsidR="009626AD" w:rsidRPr="00D900B6">
                <w:rPr>
                  <w:rStyle w:val="Hyperlink"/>
                </w:rPr>
                <w:t>Drawing Challenges</w:t>
              </w:r>
            </w:hyperlink>
            <w:r w:rsidR="009626AD" w:rsidRPr="007D330B">
              <w:t xml:space="preserve">– here is a list of challenges you can use to inspire your art making. </w:t>
            </w:r>
            <w:r w:rsidR="00F77266">
              <w:t>@CBAC</w:t>
            </w:r>
            <w:r w:rsidR="009626AD" w:rsidRPr="00AA2A9F">
              <w:t xml:space="preserve">reative </w:t>
            </w:r>
            <w:r w:rsidR="009626AD">
              <w:t xml:space="preserve">to share your challenge. </w:t>
            </w:r>
          </w:p>
          <w:p w14:paraId="0D67F37E" w14:textId="1ADB072E" w:rsidR="009626AD" w:rsidRDefault="009626AD" w:rsidP="0085451E">
            <w:pPr>
              <w:pStyle w:val="ListParagraph"/>
              <w:numPr>
                <w:ilvl w:val="0"/>
                <w:numId w:val="12"/>
              </w:numPr>
            </w:pPr>
            <w:r>
              <w:t xml:space="preserve">Do an </w:t>
            </w:r>
            <w:hyperlink r:id="rId44" w:history="1">
              <w:r w:rsidRPr="00AA2A9F">
                <w:rPr>
                  <w:rStyle w:val="Hyperlink"/>
                </w:rPr>
                <w:t>online Rubiks</w:t>
              </w:r>
            </w:hyperlink>
            <w:r>
              <w:t xml:space="preserve"> cube game to keep your brain ticking</w:t>
            </w:r>
          </w:p>
        </w:tc>
      </w:tr>
    </w:tbl>
    <w:p w14:paraId="4DD47128" w14:textId="528D7B0F" w:rsidR="00083AEA" w:rsidRDefault="009A182F" w:rsidP="00F32DBC">
      <w:r>
        <w:rPr>
          <w:noProof/>
        </w:rPr>
        <w:drawing>
          <wp:anchor distT="0" distB="0" distL="114300" distR="114300" simplePos="0" relativeHeight="251678720" behindDoc="0" locked="0" layoutInCell="1" allowOverlap="1" wp14:anchorId="716EB4B1" wp14:editId="5D53DB1F">
            <wp:simplePos x="0" y="0"/>
            <wp:positionH relativeFrom="margin">
              <wp:posOffset>1608455</wp:posOffset>
            </wp:positionH>
            <wp:positionV relativeFrom="paragraph">
              <wp:posOffset>167450</wp:posOffset>
            </wp:positionV>
            <wp:extent cx="6793865" cy="977900"/>
            <wp:effectExtent l="171450" t="171450" r="368935" b="3556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44" t="32354" r="22954" b="50538"/>
                    <a:stretch/>
                  </pic:blipFill>
                  <pic:spPr bwMode="auto">
                    <a:xfrm>
                      <a:off x="0" y="0"/>
                      <a:ext cx="6793865" cy="97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DA5E89" w14:textId="552ABD34" w:rsidR="00EB1315" w:rsidRDefault="00EB1315" w:rsidP="00F32DBC"/>
    <w:p w14:paraId="67BE68CC" w14:textId="3707113C" w:rsidR="00EB1315" w:rsidRDefault="00EB1315" w:rsidP="00F32DBC"/>
    <w:p w14:paraId="0B998BE8" w14:textId="2296E1A6" w:rsidR="00EB1315" w:rsidRDefault="00EB1315" w:rsidP="00F32DBC"/>
    <w:p w14:paraId="12021994" w14:textId="2635E83A" w:rsidR="00EB1315" w:rsidRDefault="00EB1315" w:rsidP="00F32DBC"/>
    <w:tbl>
      <w:tblPr>
        <w:tblStyle w:val="TableGrid"/>
        <w:tblW w:w="0" w:type="auto"/>
        <w:tblLook w:val="04A0" w:firstRow="1" w:lastRow="0" w:firstColumn="1" w:lastColumn="0" w:noHBand="0" w:noVBand="1"/>
      </w:tblPr>
      <w:tblGrid>
        <w:gridCol w:w="5240"/>
        <w:gridCol w:w="10767"/>
      </w:tblGrid>
      <w:tr w:rsidR="00EB1315" w14:paraId="4684D887" w14:textId="77777777" w:rsidTr="00507421">
        <w:trPr>
          <w:trHeight w:val="271"/>
        </w:trPr>
        <w:tc>
          <w:tcPr>
            <w:tcW w:w="5240" w:type="dxa"/>
            <w:vMerge w:val="restart"/>
            <w:shd w:val="clear" w:color="auto" w:fill="00B050"/>
          </w:tcPr>
          <w:p w14:paraId="6C18C752" w14:textId="641575C5" w:rsidR="00EB1315" w:rsidRDefault="00EB1315" w:rsidP="00507421">
            <w:pPr>
              <w:jc w:val="center"/>
              <w:rPr>
                <w:color w:val="FFFFFF" w:themeColor="background1"/>
                <w:sz w:val="32"/>
              </w:rPr>
            </w:pPr>
            <w:r>
              <w:rPr>
                <w:color w:val="FFFFFF" w:themeColor="background1"/>
                <w:sz w:val="32"/>
              </w:rPr>
              <w:lastRenderedPageBreak/>
              <w:t>Literacy</w:t>
            </w:r>
          </w:p>
          <w:p w14:paraId="0DA391EC" w14:textId="2653E92D" w:rsidR="00EB1315" w:rsidRDefault="00EB1315" w:rsidP="00507421">
            <w:pPr>
              <w:jc w:val="center"/>
            </w:pPr>
            <w:r>
              <w:rPr>
                <w:noProof/>
              </w:rPr>
              <w:drawing>
                <wp:anchor distT="0" distB="0" distL="114300" distR="114300" simplePos="0" relativeHeight="251670528" behindDoc="0" locked="0" layoutInCell="1" allowOverlap="1" wp14:anchorId="6F929CBC" wp14:editId="07EABF3E">
                  <wp:simplePos x="0" y="0"/>
                  <wp:positionH relativeFrom="column">
                    <wp:posOffset>635916</wp:posOffset>
                  </wp:positionH>
                  <wp:positionV relativeFrom="paragraph">
                    <wp:posOffset>206966</wp:posOffset>
                  </wp:positionV>
                  <wp:extent cx="1836276" cy="2392326"/>
                  <wp:effectExtent l="152400" t="152400" r="354965" b="3702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7465"/>
                          <a:stretch/>
                        </pic:blipFill>
                        <pic:spPr bwMode="auto">
                          <a:xfrm>
                            <a:off x="0" y="0"/>
                            <a:ext cx="1836276" cy="23923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767" w:type="dxa"/>
            <w:shd w:val="clear" w:color="auto" w:fill="C5E0B3" w:themeFill="accent6" w:themeFillTint="66"/>
          </w:tcPr>
          <w:p w14:paraId="5721CB65" w14:textId="77777777" w:rsidR="00EB1315" w:rsidRDefault="00EB1315" w:rsidP="00507421">
            <w:pPr>
              <w:jc w:val="center"/>
            </w:pPr>
            <w:r>
              <w:t>Top Tips</w:t>
            </w:r>
          </w:p>
        </w:tc>
      </w:tr>
      <w:tr w:rsidR="00EB1315" w14:paraId="20B14102" w14:textId="77777777" w:rsidTr="00507421">
        <w:trPr>
          <w:trHeight w:val="1339"/>
        </w:trPr>
        <w:tc>
          <w:tcPr>
            <w:tcW w:w="5240" w:type="dxa"/>
            <w:vMerge/>
            <w:shd w:val="clear" w:color="auto" w:fill="00B050"/>
          </w:tcPr>
          <w:p w14:paraId="71739007" w14:textId="77777777" w:rsidR="00EB1315" w:rsidRDefault="00EB1315" w:rsidP="00507421">
            <w:pPr>
              <w:pStyle w:val="ListParagraph"/>
              <w:ind w:left="306"/>
            </w:pPr>
          </w:p>
        </w:tc>
        <w:tc>
          <w:tcPr>
            <w:tcW w:w="10767" w:type="dxa"/>
          </w:tcPr>
          <w:p w14:paraId="07D67AD3" w14:textId="77777777" w:rsidR="00314526" w:rsidRDefault="00314526" w:rsidP="00314526">
            <w:pPr>
              <w:pStyle w:val="ListParagraph"/>
              <w:numPr>
                <w:ilvl w:val="0"/>
                <w:numId w:val="2"/>
              </w:numPr>
              <w:ind w:left="306"/>
            </w:pPr>
            <w:r>
              <w:t xml:space="preserve">Join your local virtual library service if you aren’t already a member- there is a huge range of *FREE* e-books and audio books for you to choose from </w:t>
            </w:r>
          </w:p>
          <w:p w14:paraId="4A32AF5E" w14:textId="77777777" w:rsidR="00314526" w:rsidRDefault="00314526" w:rsidP="00314526">
            <w:pPr>
              <w:pStyle w:val="ListParagraph"/>
              <w:numPr>
                <w:ilvl w:val="0"/>
                <w:numId w:val="2"/>
              </w:numPr>
              <w:ind w:left="306"/>
            </w:pPr>
            <w:r>
              <w:t xml:space="preserve">Lacking inspiration? Use </w:t>
            </w:r>
            <w:r w:rsidRPr="00FD36CE">
              <w:rPr>
                <w:i/>
              </w:rPr>
              <w:t>The Book Trust’s</w:t>
            </w:r>
            <w:r>
              <w:t xml:space="preserve"> book finder facility to help you choose your new book</w:t>
            </w:r>
          </w:p>
          <w:p w14:paraId="157E8444" w14:textId="77777777" w:rsidR="00314526" w:rsidRDefault="00314526" w:rsidP="00314526">
            <w:pPr>
              <w:pStyle w:val="ListParagraph"/>
              <w:numPr>
                <w:ilvl w:val="0"/>
                <w:numId w:val="2"/>
              </w:numPr>
              <w:ind w:left="306"/>
            </w:pPr>
            <w:r>
              <w:t xml:space="preserve">Stop ‘doom scrolling’ and read positive and happy news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31A4D362" w14:textId="77777777" w:rsidR="00314526" w:rsidRDefault="00314526" w:rsidP="00314526">
            <w:pPr>
              <w:pStyle w:val="ListParagraph"/>
              <w:numPr>
                <w:ilvl w:val="0"/>
                <w:numId w:val="2"/>
              </w:numPr>
              <w:ind w:left="306"/>
            </w:pPr>
            <w:r>
              <w:t>Listen to a podcast of inspiring stories that will uplift your mood</w:t>
            </w:r>
          </w:p>
          <w:p w14:paraId="1B4E36AA" w14:textId="77777777" w:rsidR="00314526" w:rsidRDefault="00314526" w:rsidP="00314526">
            <w:pPr>
              <w:pStyle w:val="ListParagraph"/>
              <w:numPr>
                <w:ilvl w:val="0"/>
                <w:numId w:val="2"/>
              </w:numPr>
              <w:ind w:left="306"/>
            </w:pPr>
            <w:r>
              <w:t xml:space="preserve">You can read/download ‘classic’ e-books for free! Get your Austen and Dickens on! </w:t>
            </w:r>
          </w:p>
          <w:p w14:paraId="3374BE32" w14:textId="2293C5FE" w:rsidR="00EB1315" w:rsidRDefault="00314526" w:rsidP="00314526">
            <w:pPr>
              <w:pStyle w:val="ListParagraph"/>
              <w:numPr>
                <w:ilvl w:val="0"/>
                <w:numId w:val="2"/>
              </w:numPr>
              <w:ind w:left="306"/>
            </w:pPr>
            <w:r>
              <w:t>Create a Good Reads account – and share your reading with the online community</w:t>
            </w:r>
          </w:p>
        </w:tc>
      </w:tr>
      <w:tr w:rsidR="00EB1315" w14:paraId="158A9B27" w14:textId="77777777" w:rsidTr="00507421">
        <w:trPr>
          <w:trHeight w:val="271"/>
        </w:trPr>
        <w:tc>
          <w:tcPr>
            <w:tcW w:w="5240" w:type="dxa"/>
            <w:vMerge/>
            <w:shd w:val="clear" w:color="auto" w:fill="00B050"/>
          </w:tcPr>
          <w:p w14:paraId="4B17B015" w14:textId="77777777" w:rsidR="00EB1315" w:rsidRDefault="00EB1315" w:rsidP="00507421">
            <w:pPr>
              <w:jc w:val="center"/>
            </w:pPr>
          </w:p>
        </w:tc>
        <w:tc>
          <w:tcPr>
            <w:tcW w:w="10767" w:type="dxa"/>
            <w:shd w:val="clear" w:color="auto" w:fill="C5E0B3" w:themeFill="accent6" w:themeFillTint="66"/>
          </w:tcPr>
          <w:p w14:paraId="66CB04F8" w14:textId="77777777" w:rsidR="00EB1315" w:rsidRDefault="00EB1315" w:rsidP="00507421">
            <w:pPr>
              <w:jc w:val="center"/>
            </w:pPr>
            <w:r>
              <w:t>Useful web-based links</w:t>
            </w:r>
          </w:p>
        </w:tc>
      </w:tr>
      <w:tr w:rsidR="00314526" w14:paraId="20D9C5EF" w14:textId="77777777" w:rsidTr="00507421">
        <w:trPr>
          <w:trHeight w:val="1356"/>
        </w:trPr>
        <w:tc>
          <w:tcPr>
            <w:tcW w:w="5240" w:type="dxa"/>
            <w:vMerge/>
            <w:shd w:val="clear" w:color="auto" w:fill="00B050"/>
          </w:tcPr>
          <w:p w14:paraId="016EE0B8" w14:textId="77777777" w:rsidR="00314526" w:rsidRDefault="00314526" w:rsidP="00314526">
            <w:pPr>
              <w:pStyle w:val="ListParagraph"/>
              <w:ind w:left="164"/>
            </w:pPr>
          </w:p>
        </w:tc>
        <w:tc>
          <w:tcPr>
            <w:tcW w:w="10767" w:type="dxa"/>
          </w:tcPr>
          <w:p w14:paraId="2BC5697B" w14:textId="77777777" w:rsidR="00314526" w:rsidRDefault="00314526" w:rsidP="00260AEE">
            <w:pPr>
              <w:pStyle w:val="ListParagraph"/>
              <w:numPr>
                <w:ilvl w:val="0"/>
                <w:numId w:val="9"/>
              </w:numPr>
            </w:pPr>
            <w:r>
              <w:t xml:space="preserve">Join your local virtual library service here </w:t>
            </w:r>
            <w:hyperlink r:id="rId46" w:history="1">
              <w:r w:rsidRPr="001A6C41">
                <w:rPr>
                  <w:rStyle w:val="Hyperlink"/>
                </w:rPr>
                <w:t>https://www.northamptonshire.gov.uk/councilservices/library-service/e-reads-and-audio/Pages/default.aspx</w:t>
              </w:r>
            </w:hyperlink>
            <w:r>
              <w:t xml:space="preserve"> </w:t>
            </w:r>
          </w:p>
          <w:p w14:paraId="4F6C54DF" w14:textId="77777777" w:rsidR="00314526" w:rsidRDefault="00314526" w:rsidP="00260AEE">
            <w:pPr>
              <w:pStyle w:val="ListParagraph"/>
              <w:numPr>
                <w:ilvl w:val="0"/>
                <w:numId w:val="9"/>
              </w:numPr>
            </w:pPr>
            <w:r>
              <w:t xml:space="preserve">Book finder </w:t>
            </w:r>
            <w:hyperlink r:id="rId47" w:history="1">
              <w:r w:rsidRPr="001A6C41">
                <w:rPr>
                  <w:rStyle w:val="Hyperlink"/>
                </w:rPr>
                <w:t>https://www.booktrust.org.uk/books-and-reading/bookfinder/</w:t>
              </w:r>
            </w:hyperlink>
            <w:r>
              <w:t xml:space="preserve"> </w:t>
            </w:r>
          </w:p>
          <w:p w14:paraId="0A00C9E7" w14:textId="77777777" w:rsidR="00314526" w:rsidRDefault="00314526" w:rsidP="00260AEE">
            <w:pPr>
              <w:pStyle w:val="ListParagraph"/>
              <w:numPr>
                <w:ilvl w:val="0"/>
                <w:numId w:val="9"/>
              </w:numPr>
            </w:pPr>
            <w:r>
              <w:t xml:space="preserve">Good Reads </w:t>
            </w:r>
            <w:hyperlink r:id="rId48" w:history="1">
              <w:r w:rsidRPr="001A6C41">
                <w:rPr>
                  <w:rStyle w:val="Hyperlink"/>
                </w:rPr>
                <w:t>https://www.goodreads.com/</w:t>
              </w:r>
            </w:hyperlink>
            <w:r>
              <w:t xml:space="preserve"> </w:t>
            </w:r>
          </w:p>
          <w:p w14:paraId="5B4E630E" w14:textId="77777777" w:rsidR="00314526" w:rsidRDefault="00314526" w:rsidP="00260AEE">
            <w:pPr>
              <w:pStyle w:val="ListParagraph"/>
              <w:numPr>
                <w:ilvl w:val="0"/>
                <w:numId w:val="9"/>
              </w:numPr>
            </w:pPr>
            <w:r>
              <w:t xml:space="preserve">Inspirational stories in podcast form </w:t>
            </w:r>
            <w:hyperlink r:id="rId49" w:history="1">
              <w:r w:rsidRPr="001A6C41">
                <w:rPr>
                  <w:rStyle w:val="Hyperlink"/>
                </w:rPr>
                <w:t>https://www.bbc.co.uk/programmes/articles/1nZs1n33gXsgQ8LfLdRrXxQ/inspiring-stories-from-young-people</w:t>
              </w:r>
            </w:hyperlink>
            <w:r>
              <w:t xml:space="preserve"> </w:t>
            </w:r>
          </w:p>
          <w:p w14:paraId="693AFC81" w14:textId="77777777" w:rsidR="00314526" w:rsidRDefault="00314526" w:rsidP="00260AEE">
            <w:pPr>
              <w:pStyle w:val="ListParagraph"/>
              <w:numPr>
                <w:ilvl w:val="0"/>
                <w:numId w:val="9"/>
              </w:numPr>
            </w:pPr>
            <w:r>
              <w:t xml:space="preserve">The Happy Newspaper </w:t>
            </w:r>
            <w:hyperlink r:id="rId50" w:history="1">
              <w:r w:rsidRPr="001A6C41">
                <w:rPr>
                  <w:rStyle w:val="Hyperlink"/>
                </w:rPr>
                <w:t>https://thehappynewspaper.com/</w:t>
              </w:r>
            </w:hyperlink>
            <w:r>
              <w:t xml:space="preserve"> </w:t>
            </w:r>
          </w:p>
          <w:p w14:paraId="70D3C5D6" w14:textId="77777777" w:rsidR="00314526" w:rsidRDefault="00314526" w:rsidP="00260AEE">
            <w:pPr>
              <w:pStyle w:val="ListParagraph"/>
              <w:numPr>
                <w:ilvl w:val="0"/>
                <w:numId w:val="9"/>
              </w:numPr>
            </w:pPr>
            <w:r>
              <w:t xml:space="preserve">Free classic e-books </w:t>
            </w:r>
            <w:hyperlink r:id="rId51" w:history="1">
              <w:r w:rsidRPr="001A6C41">
                <w:rPr>
                  <w:rStyle w:val="Hyperlink"/>
                </w:rPr>
                <w:t>https://www.freeclassicebooks.com/</w:t>
              </w:r>
            </w:hyperlink>
            <w:r>
              <w:t xml:space="preserve"> </w:t>
            </w:r>
          </w:p>
          <w:p w14:paraId="22473570" w14:textId="157C47B3" w:rsidR="00314526" w:rsidRDefault="00314526" w:rsidP="00260AEE">
            <w:pPr>
              <w:pStyle w:val="ListParagraph"/>
              <w:numPr>
                <w:ilvl w:val="0"/>
                <w:numId w:val="9"/>
              </w:numPr>
            </w:pPr>
            <w:r w:rsidRPr="000267BB">
              <w:t>Reading Well for young people recommends expert endorsed books about mental health, providing 13 to 18 year olds with advice and information about issues like anxiety, stress and OCD, and difficult experiences like bullying and exams.</w:t>
            </w:r>
            <w:r>
              <w:t xml:space="preserve"> </w:t>
            </w:r>
            <w:hyperlink r:id="rId52" w:history="1">
              <w:r w:rsidRPr="001A6C41">
                <w:rPr>
                  <w:rStyle w:val="Hyperlink"/>
                </w:rPr>
                <w:t>https://reading-well.org.uk/books/books-on-prescription/young-people-mental-health</w:t>
              </w:r>
            </w:hyperlink>
            <w:r>
              <w:t xml:space="preserve"> </w:t>
            </w:r>
          </w:p>
        </w:tc>
      </w:tr>
      <w:tr w:rsidR="00314526" w14:paraId="79B56524" w14:textId="77777777" w:rsidTr="00507421">
        <w:trPr>
          <w:trHeight w:val="254"/>
        </w:trPr>
        <w:tc>
          <w:tcPr>
            <w:tcW w:w="5240" w:type="dxa"/>
            <w:vMerge/>
            <w:shd w:val="clear" w:color="auto" w:fill="00B050"/>
          </w:tcPr>
          <w:p w14:paraId="5D8B16CC" w14:textId="77777777" w:rsidR="00314526" w:rsidRDefault="00314526" w:rsidP="00314526">
            <w:pPr>
              <w:jc w:val="center"/>
            </w:pPr>
          </w:p>
        </w:tc>
        <w:tc>
          <w:tcPr>
            <w:tcW w:w="10767" w:type="dxa"/>
            <w:shd w:val="clear" w:color="auto" w:fill="C5E0B3" w:themeFill="accent6" w:themeFillTint="66"/>
          </w:tcPr>
          <w:p w14:paraId="3BF67A0F" w14:textId="77777777" w:rsidR="00314526" w:rsidRDefault="00314526" w:rsidP="00314526">
            <w:pPr>
              <w:jc w:val="center"/>
            </w:pPr>
            <w:r>
              <w:t>Challenges</w:t>
            </w:r>
          </w:p>
        </w:tc>
      </w:tr>
      <w:tr w:rsidR="00314526" w14:paraId="2DFDB60E" w14:textId="77777777" w:rsidTr="00507421">
        <w:trPr>
          <w:trHeight w:val="1407"/>
        </w:trPr>
        <w:tc>
          <w:tcPr>
            <w:tcW w:w="5240" w:type="dxa"/>
            <w:vMerge/>
            <w:shd w:val="clear" w:color="auto" w:fill="00B050"/>
          </w:tcPr>
          <w:p w14:paraId="3EF61229" w14:textId="77777777" w:rsidR="00314526" w:rsidRDefault="00314526" w:rsidP="00314526">
            <w:pPr>
              <w:pStyle w:val="ListParagraph"/>
              <w:ind w:left="164"/>
            </w:pPr>
          </w:p>
        </w:tc>
        <w:tc>
          <w:tcPr>
            <w:tcW w:w="10767" w:type="dxa"/>
          </w:tcPr>
          <w:p w14:paraId="0BA45B4E" w14:textId="77777777" w:rsidR="00314526" w:rsidRDefault="00314526" w:rsidP="00314526">
            <w:pPr>
              <w:pStyle w:val="ListParagraph"/>
              <w:numPr>
                <w:ilvl w:val="0"/>
                <w:numId w:val="4"/>
              </w:numPr>
              <w:ind w:left="164" w:hanging="164"/>
            </w:pPr>
            <w:r>
              <w:t xml:space="preserve"> Write a daily gratitude list for 7 days and see if your mood changes – positive emotions open us up to more possibilities. They boost our ability to learn and make good decisions</w:t>
            </w:r>
          </w:p>
          <w:p w14:paraId="3B4F6DB8" w14:textId="5392CC80" w:rsidR="00314526" w:rsidRDefault="00314526" w:rsidP="00314526">
            <w:pPr>
              <w:pStyle w:val="ListParagraph"/>
              <w:numPr>
                <w:ilvl w:val="0"/>
                <w:numId w:val="4"/>
              </w:numPr>
              <w:ind w:left="164" w:hanging="164"/>
            </w:pPr>
            <w:r>
              <w:t>Read for pleasure for at least 15 minutes a day and Tweet what you’re reading @Corby</w:t>
            </w:r>
            <w:r w:rsidR="00C003B3">
              <w:t>BusinessAc</w:t>
            </w:r>
          </w:p>
          <w:p w14:paraId="7130F007" w14:textId="2F82AB5C" w:rsidR="00314526" w:rsidRDefault="00314526" w:rsidP="00314526">
            <w:pPr>
              <w:pStyle w:val="ListParagraph"/>
              <w:numPr>
                <w:ilvl w:val="0"/>
                <w:numId w:val="4"/>
              </w:numPr>
              <w:ind w:left="164" w:hanging="164"/>
            </w:pPr>
            <w:r>
              <w:t xml:space="preserve">Join a book club with your friends and meet virtually weekly/monthly to discuss the book you are all reading. Want to create a book club and need help? Ask Mrs Bichener for help getting you started </w:t>
            </w:r>
          </w:p>
          <w:p w14:paraId="403AE205" w14:textId="7021D770" w:rsidR="00314526" w:rsidRDefault="00314526" w:rsidP="00314526">
            <w:pPr>
              <w:pStyle w:val="ListParagraph"/>
              <w:numPr>
                <w:ilvl w:val="0"/>
                <w:numId w:val="4"/>
              </w:numPr>
              <w:ind w:left="164" w:hanging="164"/>
            </w:pPr>
            <w:r>
              <w:t xml:space="preserve">Go for a walk every day and listen to a podcast </w:t>
            </w:r>
          </w:p>
        </w:tc>
      </w:tr>
    </w:tbl>
    <w:p w14:paraId="00BE6DDC" w14:textId="65CE5D95" w:rsidR="00083AEA" w:rsidRDefault="00083AEA" w:rsidP="00F32DBC"/>
    <w:p w14:paraId="3EBBE9A1" w14:textId="38E90880" w:rsidR="00083AEA" w:rsidRDefault="004F6614" w:rsidP="00F32DBC">
      <w:r>
        <w:rPr>
          <w:noProof/>
        </w:rPr>
        <w:drawing>
          <wp:anchor distT="0" distB="0" distL="114300" distR="114300" simplePos="0" relativeHeight="251680768" behindDoc="0" locked="0" layoutInCell="1" allowOverlap="1" wp14:anchorId="24B315F3" wp14:editId="7F8D66F7">
            <wp:simplePos x="0" y="0"/>
            <wp:positionH relativeFrom="margin">
              <wp:posOffset>1589405</wp:posOffset>
            </wp:positionH>
            <wp:positionV relativeFrom="paragraph">
              <wp:posOffset>66675</wp:posOffset>
            </wp:positionV>
            <wp:extent cx="6793865" cy="977900"/>
            <wp:effectExtent l="171450" t="171450" r="368935" b="3556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44" t="32354" r="22954" b="50538"/>
                    <a:stretch/>
                  </pic:blipFill>
                  <pic:spPr bwMode="auto">
                    <a:xfrm>
                      <a:off x="0" y="0"/>
                      <a:ext cx="6793865" cy="97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B3F0E" w14:textId="1B8FBC7A" w:rsidR="00EB1315" w:rsidRDefault="00EB1315" w:rsidP="00F32DBC"/>
    <w:p w14:paraId="2B01BCEC" w14:textId="71709A7B" w:rsidR="00EB1315" w:rsidRDefault="00EB1315" w:rsidP="00F32DBC"/>
    <w:p w14:paraId="721F2569" w14:textId="4EE24DE0" w:rsidR="00EB1315" w:rsidRDefault="00EB1315" w:rsidP="00F32DBC"/>
    <w:p w14:paraId="5AD271ED" w14:textId="77777777" w:rsidR="004F6614" w:rsidRDefault="004F6614" w:rsidP="00F32DBC"/>
    <w:p w14:paraId="4615539A" w14:textId="74662A55" w:rsidR="00083AEA" w:rsidRDefault="00083AEA" w:rsidP="00F32DBC"/>
    <w:tbl>
      <w:tblPr>
        <w:tblStyle w:val="TableGrid"/>
        <w:tblW w:w="0" w:type="auto"/>
        <w:tblLook w:val="04A0" w:firstRow="1" w:lastRow="0" w:firstColumn="1" w:lastColumn="0" w:noHBand="0" w:noVBand="1"/>
      </w:tblPr>
      <w:tblGrid>
        <w:gridCol w:w="5240"/>
        <w:gridCol w:w="10767"/>
      </w:tblGrid>
      <w:tr w:rsidR="00EB1315" w14:paraId="7424BCC3" w14:textId="77777777" w:rsidTr="00507421">
        <w:trPr>
          <w:trHeight w:val="271"/>
        </w:trPr>
        <w:tc>
          <w:tcPr>
            <w:tcW w:w="5240" w:type="dxa"/>
            <w:vMerge w:val="restart"/>
            <w:shd w:val="clear" w:color="auto" w:fill="00B050"/>
          </w:tcPr>
          <w:p w14:paraId="759BF112" w14:textId="28CA829D" w:rsidR="00EB1315" w:rsidRDefault="00EB1315" w:rsidP="00507421">
            <w:pPr>
              <w:jc w:val="center"/>
              <w:rPr>
                <w:color w:val="FFFFFF" w:themeColor="background1"/>
                <w:sz w:val="32"/>
              </w:rPr>
            </w:pPr>
            <w:r>
              <w:rPr>
                <w:color w:val="FFFFFF" w:themeColor="background1"/>
                <w:sz w:val="32"/>
              </w:rPr>
              <w:lastRenderedPageBreak/>
              <w:t>Numeracy</w:t>
            </w:r>
          </w:p>
          <w:p w14:paraId="7A7C231E" w14:textId="7B01EF9C" w:rsidR="00EB1315" w:rsidRDefault="00EB1315" w:rsidP="00507421">
            <w:pPr>
              <w:jc w:val="center"/>
            </w:pPr>
            <w:r>
              <w:rPr>
                <w:noProof/>
              </w:rPr>
              <w:drawing>
                <wp:anchor distT="0" distB="0" distL="114300" distR="114300" simplePos="0" relativeHeight="251672576" behindDoc="0" locked="0" layoutInCell="1" allowOverlap="1" wp14:anchorId="5ADD8C5B" wp14:editId="425D7C45">
                  <wp:simplePos x="0" y="0"/>
                  <wp:positionH relativeFrom="column">
                    <wp:posOffset>274394</wp:posOffset>
                  </wp:positionH>
                  <wp:positionV relativeFrom="paragraph">
                    <wp:posOffset>216535</wp:posOffset>
                  </wp:positionV>
                  <wp:extent cx="2500540" cy="2456121"/>
                  <wp:effectExtent l="171450" t="171450" r="357505" b="3257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54" t="3299" r="13502" b="-1816"/>
                          <a:stretch/>
                        </pic:blipFill>
                        <pic:spPr bwMode="auto">
                          <a:xfrm>
                            <a:off x="0" y="0"/>
                            <a:ext cx="2500540" cy="24561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767" w:type="dxa"/>
            <w:shd w:val="clear" w:color="auto" w:fill="C5E0B3" w:themeFill="accent6" w:themeFillTint="66"/>
          </w:tcPr>
          <w:p w14:paraId="075C1F2D" w14:textId="77777777" w:rsidR="00EB1315" w:rsidRDefault="00EB1315" w:rsidP="00507421">
            <w:pPr>
              <w:jc w:val="center"/>
            </w:pPr>
            <w:r>
              <w:t>Top Tips</w:t>
            </w:r>
          </w:p>
        </w:tc>
      </w:tr>
      <w:tr w:rsidR="00EB1315" w14:paraId="7DBDB98F" w14:textId="77777777" w:rsidTr="00507421">
        <w:trPr>
          <w:trHeight w:val="1339"/>
        </w:trPr>
        <w:tc>
          <w:tcPr>
            <w:tcW w:w="5240" w:type="dxa"/>
            <w:vMerge/>
            <w:shd w:val="clear" w:color="auto" w:fill="00B050"/>
          </w:tcPr>
          <w:p w14:paraId="406A869E" w14:textId="77777777" w:rsidR="00EB1315" w:rsidRDefault="00EB1315" w:rsidP="00507421">
            <w:pPr>
              <w:pStyle w:val="ListParagraph"/>
              <w:ind w:left="306"/>
            </w:pPr>
          </w:p>
        </w:tc>
        <w:tc>
          <w:tcPr>
            <w:tcW w:w="10767" w:type="dxa"/>
          </w:tcPr>
          <w:p w14:paraId="19EBA384" w14:textId="498F29A4" w:rsidR="00EB1315" w:rsidRDefault="009D6909" w:rsidP="00507421">
            <w:pPr>
              <w:pStyle w:val="ListParagraph"/>
              <w:numPr>
                <w:ilvl w:val="0"/>
                <w:numId w:val="2"/>
              </w:numPr>
              <w:ind w:left="306"/>
            </w:pPr>
            <w:r>
              <w:t>Play Games on Maths websites</w:t>
            </w:r>
          </w:p>
          <w:p w14:paraId="21CD06FF" w14:textId="77777777" w:rsidR="009D6909" w:rsidRDefault="009D6909" w:rsidP="00507421">
            <w:pPr>
              <w:pStyle w:val="ListParagraph"/>
              <w:numPr>
                <w:ilvl w:val="0"/>
                <w:numId w:val="2"/>
              </w:numPr>
              <w:ind w:left="306"/>
            </w:pPr>
            <w:r>
              <w:t>Problem solve like Sudoko</w:t>
            </w:r>
          </w:p>
          <w:p w14:paraId="19209805" w14:textId="77777777" w:rsidR="009D6909" w:rsidRDefault="009D6909" w:rsidP="00507421">
            <w:pPr>
              <w:pStyle w:val="ListParagraph"/>
              <w:numPr>
                <w:ilvl w:val="0"/>
                <w:numId w:val="2"/>
              </w:numPr>
              <w:ind w:left="306"/>
            </w:pPr>
            <w:r>
              <w:t>Try the starter of the day on Transum</w:t>
            </w:r>
          </w:p>
          <w:p w14:paraId="3CB9DF6D" w14:textId="77777777" w:rsidR="009D6909" w:rsidRDefault="009D6909" w:rsidP="00507421">
            <w:pPr>
              <w:pStyle w:val="ListParagraph"/>
              <w:numPr>
                <w:ilvl w:val="0"/>
                <w:numId w:val="2"/>
              </w:numPr>
              <w:ind w:left="306"/>
            </w:pPr>
            <w:r>
              <w:t>Card Games are always good, online or with family and friends</w:t>
            </w:r>
          </w:p>
          <w:p w14:paraId="7FABCDFD" w14:textId="17D021B1" w:rsidR="009D6909" w:rsidRDefault="009D6909" w:rsidP="00507421">
            <w:pPr>
              <w:pStyle w:val="ListParagraph"/>
              <w:numPr>
                <w:ilvl w:val="0"/>
                <w:numId w:val="2"/>
              </w:numPr>
              <w:ind w:left="306"/>
            </w:pPr>
            <w:r>
              <w:t>Board games are a great challenge, especially games like Monopoly, Risk, Strategy Games of resources, Chess, draughts and there are many apps now you can download for free, but how about playing with friends and family!!!!</w:t>
            </w:r>
          </w:p>
          <w:p w14:paraId="5BDB07C4" w14:textId="73D46A4B" w:rsidR="009D6909" w:rsidRDefault="009D6909" w:rsidP="00507421">
            <w:pPr>
              <w:pStyle w:val="ListParagraph"/>
              <w:numPr>
                <w:ilvl w:val="0"/>
                <w:numId w:val="2"/>
              </w:numPr>
              <w:ind w:left="306"/>
            </w:pPr>
            <w:r>
              <w:t>Have you tried doing the family budget with</w:t>
            </w:r>
            <w:r w:rsidR="00580268">
              <w:t xml:space="preserve"> your parent/carer</w:t>
            </w:r>
            <w:r>
              <w:t>?</w:t>
            </w:r>
          </w:p>
          <w:p w14:paraId="4034DAC9" w14:textId="087CFE2F" w:rsidR="009D6909" w:rsidRDefault="002027AE" w:rsidP="00507421">
            <w:pPr>
              <w:pStyle w:val="ListParagraph"/>
              <w:numPr>
                <w:ilvl w:val="0"/>
                <w:numId w:val="2"/>
              </w:numPr>
              <w:ind w:left="306"/>
            </w:pPr>
            <w:r>
              <w:t>Sit down</w:t>
            </w:r>
            <w:r w:rsidR="00580268">
              <w:t xml:space="preserve"> </w:t>
            </w:r>
            <w:r>
              <w:t>and work out the meal recipes for the week, how much ingredients do you need? How much will it cost? Who is going to carry the heavy bags at the supermarket?</w:t>
            </w:r>
          </w:p>
          <w:p w14:paraId="280DD16B" w14:textId="01FCF5DB" w:rsidR="00143C34" w:rsidRDefault="00143C34" w:rsidP="00507421">
            <w:pPr>
              <w:pStyle w:val="ListParagraph"/>
              <w:numPr>
                <w:ilvl w:val="0"/>
                <w:numId w:val="2"/>
              </w:numPr>
              <w:ind w:left="306"/>
            </w:pPr>
            <w:r>
              <w:t>Learn a new game like chess, or Gin Rummy, Spades, ….</w:t>
            </w:r>
          </w:p>
          <w:p w14:paraId="628AB139" w14:textId="4B188C28" w:rsidR="002027AE" w:rsidRDefault="002027AE" w:rsidP="00507421">
            <w:pPr>
              <w:pStyle w:val="ListParagraph"/>
              <w:numPr>
                <w:ilvl w:val="0"/>
                <w:numId w:val="2"/>
              </w:numPr>
              <w:ind w:left="306"/>
            </w:pPr>
            <w:r>
              <w:t>Think of seven impossible things a day</w:t>
            </w:r>
          </w:p>
        </w:tc>
      </w:tr>
      <w:tr w:rsidR="00EB1315" w14:paraId="44E378FA" w14:textId="77777777" w:rsidTr="00507421">
        <w:trPr>
          <w:trHeight w:val="271"/>
        </w:trPr>
        <w:tc>
          <w:tcPr>
            <w:tcW w:w="5240" w:type="dxa"/>
            <w:vMerge/>
            <w:shd w:val="clear" w:color="auto" w:fill="00B050"/>
          </w:tcPr>
          <w:p w14:paraId="7284ABB1" w14:textId="77777777" w:rsidR="00EB1315" w:rsidRDefault="00EB1315" w:rsidP="00507421">
            <w:pPr>
              <w:jc w:val="center"/>
            </w:pPr>
          </w:p>
        </w:tc>
        <w:tc>
          <w:tcPr>
            <w:tcW w:w="10767" w:type="dxa"/>
            <w:shd w:val="clear" w:color="auto" w:fill="C5E0B3" w:themeFill="accent6" w:themeFillTint="66"/>
          </w:tcPr>
          <w:p w14:paraId="66BB922B" w14:textId="77777777" w:rsidR="00EB1315" w:rsidRDefault="00EB1315" w:rsidP="00507421">
            <w:pPr>
              <w:jc w:val="center"/>
            </w:pPr>
            <w:r>
              <w:t>Useful web-based links</w:t>
            </w:r>
          </w:p>
        </w:tc>
      </w:tr>
      <w:tr w:rsidR="00EB1315" w14:paraId="026CC413" w14:textId="77777777" w:rsidTr="00507421">
        <w:trPr>
          <w:trHeight w:val="1356"/>
        </w:trPr>
        <w:tc>
          <w:tcPr>
            <w:tcW w:w="5240" w:type="dxa"/>
            <w:vMerge/>
            <w:shd w:val="clear" w:color="auto" w:fill="00B050"/>
          </w:tcPr>
          <w:p w14:paraId="65A4E43D" w14:textId="77777777" w:rsidR="00EB1315" w:rsidRDefault="00EB1315" w:rsidP="00507421">
            <w:pPr>
              <w:pStyle w:val="ListParagraph"/>
              <w:ind w:left="164"/>
            </w:pPr>
          </w:p>
        </w:tc>
        <w:tc>
          <w:tcPr>
            <w:tcW w:w="10767" w:type="dxa"/>
          </w:tcPr>
          <w:p w14:paraId="39D231EB" w14:textId="4AC3E802" w:rsidR="00EB1315" w:rsidRDefault="002027AE" w:rsidP="00507421">
            <w:pPr>
              <w:pStyle w:val="ListParagraph"/>
              <w:numPr>
                <w:ilvl w:val="0"/>
                <w:numId w:val="3"/>
              </w:numPr>
              <w:ind w:left="164" w:hanging="164"/>
            </w:pPr>
            <w:r>
              <w:t xml:space="preserve">Go onto any web browser and search for maths games! </w:t>
            </w:r>
          </w:p>
          <w:p w14:paraId="58A87109" w14:textId="7F475B88" w:rsidR="002027AE" w:rsidRPr="002027AE" w:rsidRDefault="00E3702E" w:rsidP="00507421">
            <w:pPr>
              <w:pStyle w:val="ListParagraph"/>
              <w:numPr>
                <w:ilvl w:val="0"/>
                <w:numId w:val="3"/>
              </w:numPr>
              <w:ind w:left="164" w:hanging="164"/>
              <w:rPr>
                <w:rStyle w:val="HTMLCite"/>
                <w:i w:val="0"/>
                <w:iCs w:val="0"/>
              </w:rPr>
            </w:pPr>
            <w:hyperlink r:id="rId53" w:history="1">
              <w:r w:rsidR="002027AE" w:rsidRPr="001C6B90">
                <w:rPr>
                  <w:rStyle w:val="Hyperlink"/>
                  <w:rFonts w:ascii="Arial" w:hAnsi="Arial" w:cs="Arial"/>
                </w:rPr>
                <w:t>https://www.transum.org</w:t>
              </w:r>
            </w:hyperlink>
            <w:r w:rsidR="00143C34">
              <w:rPr>
                <w:rStyle w:val="HTMLCite"/>
                <w:rFonts w:ascii="Arial" w:hAnsi="Arial" w:cs="Arial"/>
                <w:i w:val="0"/>
                <w:iCs w:val="0"/>
                <w:color w:val="006621"/>
              </w:rPr>
              <w:t xml:space="preserve"> </w:t>
            </w:r>
            <w:r w:rsidR="00143C34">
              <w:rPr>
                <w:rStyle w:val="HTMLCite"/>
                <w:rFonts w:ascii="Arial" w:hAnsi="Arial" w:cs="Arial"/>
                <w:color w:val="006621"/>
              </w:rPr>
              <w:t>have a go at the puzzles and games</w:t>
            </w:r>
          </w:p>
          <w:p w14:paraId="2F192140" w14:textId="7D1E9401" w:rsidR="002027AE" w:rsidRPr="00143C34" w:rsidRDefault="00E3702E" w:rsidP="00507421">
            <w:pPr>
              <w:pStyle w:val="ListParagraph"/>
              <w:numPr>
                <w:ilvl w:val="0"/>
                <w:numId w:val="3"/>
              </w:numPr>
              <w:ind w:left="164" w:hanging="164"/>
              <w:rPr>
                <w:rStyle w:val="HTMLCite"/>
                <w:i w:val="0"/>
                <w:iCs w:val="0"/>
              </w:rPr>
            </w:pPr>
            <w:hyperlink r:id="rId54" w:history="1">
              <w:r w:rsidR="002027AE" w:rsidRPr="001C6B90">
                <w:rPr>
                  <w:rStyle w:val="Hyperlink"/>
                  <w:rFonts w:ascii="Arial" w:hAnsi="Arial" w:cs="Arial"/>
                </w:rPr>
                <w:t>https://www.mathsisfun.com/games/index</w:t>
              </w:r>
            </w:hyperlink>
            <w:r w:rsidR="00143C34">
              <w:rPr>
                <w:rStyle w:val="HTMLCite"/>
                <w:rFonts w:ascii="Arial" w:hAnsi="Arial" w:cs="Arial"/>
                <w:i w:val="0"/>
                <w:iCs w:val="0"/>
                <w:color w:val="006621"/>
              </w:rPr>
              <w:t>,</w:t>
            </w:r>
            <w:r w:rsidR="00143C34">
              <w:rPr>
                <w:rStyle w:val="HTMLCite"/>
                <w:rFonts w:ascii="Arial" w:hAnsi="Arial" w:cs="Arial"/>
                <w:color w:val="006621"/>
              </w:rPr>
              <w:t xml:space="preserve"> loads of games</w:t>
            </w:r>
          </w:p>
          <w:p w14:paraId="0824F5CD" w14:textId="25EB7F0D" w:rsidR="002027AE" w:rsidRDefault="00E3702E" w:rsidP="00E71441">
            <w:pPr>
              <w:pStyle w:val="ListParagraph"/>
              <w:numPr>
                <w:ilvl w:val="0"/>
                <w:numId w:val="3"/>
              </w:numPr>
              <w:ind w:left="164" w:hanging="164"/>
            </w:pPr>
            <w:hyperlink r:id="rId55" w:history="1">
              <w:r w:rsidR="00143C34" w:rsidRPr="001C6B90">
                <w:rPr>
                  <w:rStyle w:val="Hyperlink"/>
                  <w:rFonts w:ascii="Arial" w:hAnsi="Arial" w:cs="Arial"/>
                  <w:shd w:val="clear" w:color="auto" w:fill="FFFFFF"/>
                </w:rPr>
                <w:t>https://www.palace-of-</w:t>
              </w:r>
              <w:r w:rsidR="00143C34" w:rsidRPr="001C6B90">
                <w:rPr>
                  <w:rStyle w:val="Hyperlink"/>
                  <w:rFonts w:ascii="Arial" w:hAnsi="Arial" w:cs="Arial"/>
                </w:rPr>
                <w:t>cards</w:t>
              </w:r>
              <w:r w:rsidR="00143C34" w:rsidRPr="001C6B90">
                <w:rPr>
                  <w:rStyle w:val="Hyperlink"/>
                  <w:rFonts w:ascii="Arial" w:hAnsi="Arial" w:cs="Arial"/>
                  <w:shd w:val="clear" w:color="auto" w:fill="FFFFFF"/>
                </w:rPr>
                <w:t>.com</w:t>
              </w:r>
            </w:hyperlink>
            <w:r w:rsidR="00143C34">
              <w:rPr>
                <w:rFonts w:ascii="Arial" w:hAnsi="Arial" w:cs="Arial"/>
                <w:color w:val="006621"/>
                <w:shd w:val="clear" w:color="auto" w:fill="FFFFFF"/>
              </w:rPr>
              <w:t>, learn or play new card games</w:t>
            </w:r>
          </w:p>
          <w:p w14:paraId="71A28247" w14:textId="177A52B7" w:rsidR="002027AE" w:rsidRDefault="002027AE" w:rsidP="002027AE"/>
        </w:tc>
      </w:tr>
      <w:tr w:rsidR="00EB1315" w14:paraId="560BE451" w14:textId="77777777" w:rsidTr="00507421">
        <w:trPr>
          <w:trHeight w:val="254"/>
        </w:trPr>
        <w:tc>
          <w:tcPr>
            <w:tcW w:w="5240" w:type="dxa"/>
            <w:vMerge/>
            <w:shd w:val="clear" w:color="auto" w:fill="00B050"/>
          </w:tcPr>
          <w:p w14:paraId="21AABE22" w14:textId="77777777" w:rsidR="00EB1315" w:rsidRDefault="00EB1315" w:rsidP="00507421">
            <w:pPr>
              <w:jc w:val="center"/>
            </w:pPr>
          </w:p>
        </w:tc>
        <w:tc>
          <w:tcPr>
            <w:tcW w:w="10767" w:type="dxa"/>
            <w:shd w:val="clear" w:color="auto" w:fill="C5E0B3" w:themeFill="accent6" w:themeFillTint="66"/>
          </w:tcPr>
          <w:p w14:paraId="2E4CDECB" w14:textId="77777777" w:rsidR="00EB1315" w:rsidRDefault="00EB1315" w:rsidP="00507421">
            <w:pPr>
              <w:jc w:val="center"/>
            </w:pPr>
            <w:r>
              <w:t>Challenges</w:t>
            </w:r>
          </w:p>
        </w:tc>
      </w:tr>
      <w:tr w:rsidR="00EB1315" w14:paraId="76B0250A" w14:textId="77777777" w:rsidTr="00507421">
        <w:trPr>
          <w:trHeight w:val="1407"/>
        </w:trPr>
        <w:tc>
          <w:tcPr>
            <w:tcW w:w="5240" w:type="dxa"/>
            <w:vMerge/>
            <w:shd w:val="clear" w:color="auto" w:fill="00B050"/>
          </w:tcPr>
          <w:p w14:paraId="2142D7B6" w14:textId="77777777" w:rsidR="00EB1315" w:rsidRDefault="00EB1315" w:rsidP="00507421">
            <w:pPr>
              <w:pStyle w:val="ListParagraph"/>
              <w:ind w:left="164"/>
            </w:pPr>
          </w:p>
        </w:tc>
        <w:tc>
          <w:tcPr>
            <w:tcW w:w="10767" w:type="dxa"/>
          </w:tcPr>
          <w:p w14:paraId="1C5A2441" w14:textId="12DFA4A1" w:rsidR="00500554" w:rsidRDefault="00EB1315" w:rsidP="00500554">
            <w:pPr>
              <w:pStyle w:val="ListParagraph"/>
              <w:numPr>
                <w:ilvl w:val="0"/>
                <w:numId w:val="4"/>
              </w:numPr>
              <w:ind w:left="164" w:hanging="164"/>
            </w:pPr>
            <w:r>
              <w:t xml:space="preserve"> </w:t>
            </w:r>
            <w:r w:rsidR="002027AE">
              <w:t>Tell us about the best maths websites you found</w:t>
            </w:r>
          </w:p>
          <w:p w14:paraId="7EAC5D9B" w14:textId="77777777" w:rsidR="00EB1315" w:rsidRDefault="00143C34" w:rsidP="00507421">
            <w:pPr>
              <w:pStyle w:val="ListParagraph"/>
              <w:numPr>
                <w:ilvl w:val="0"/>
                <w:numId w:val="4"/>
              </w:numPr>
              <w:ind w:left="164" w:hanging="164"/>
            </w:pPr>
            <w:r>
              <w:t xml:space="preserve"> Start a league with your friends, who can get the highest score? Who can solve the hardest puzzles</w:t>
            </w:r>
          </w:p>
          <w:p w14:paraId="760903AA" w14:textId="77777777" w:rsidR="00143C34" w:rsidRDefault="00143C34" w:rsidP="00507421">
            <w:pPr>
              <w:pStyle w:val="ListParagraph"/>
              <w:numPr>
                <w:ilvl w:val="0"/>
                <w:numId w:val="4"/>
              </w:numPr>
              <w:ind w:left="164" w:hanging="164"/>
            </w:pPr>
            <w:r>
              <w:t>Build the largest Tower out of anything you can and take a picture of it</w:t>
            </w:r>
          </w:p>
          <w:p w14:paraId="6DC906FF" w14:textId="1D20C112" w:rsidR="00143C34" w:rsidRDefault="00143C34" w:rsidP="00507421">
            <w:pPr>
              <w:pStyle w:val="ListParagraph"/>
              <w:numPr>
                <w:ilvl w:val="0"/>
                <w:numId w:val="4"/>
              </w:numPr>
              <w:ind w:left="164" w:hanging="164"/>
            </w:pPr>
            <w:r>
              <w:t>Throw a ball between you and a friend or family member, what was the shape of the flight? Could you catch it? How high did you manage to throw it? What was the maximum distance you could throw it? Did the ball stay in the air? How long for?</w:t>
            </w:r>
          </w:p>
          <w:p w14:paraId="350C1D21" w14:textId="77777777" w:rsidR="00143C34" w:rsidRDefault="00143C34" w:rsidP="00507421">
            <w:pPr>
              <w:pStyle w:val="ListParagraph"/>
              <w:numPr>
                <w:ilvl w:val="0"/>
                <w:numId w:val="4"/>
              </w:numPr>
              <w:ind w:left="164" w:hanging="164"/>
            </w:pPr>
            <w:r>
              <w:t>Trying throwing something else, like a wellington boot!!!</w:t>
            </w:r>
          </w:p>
          <w:p w14:paraId="0C781AFD" w14:textId="5B792427" w:rsidR="00143C34" w:rsidRDefault="00143C34" w:rsidP="00507421">
            <w:pPr>
              <w:pStyle w:val="ListParagraph"/>
              <w:numPr>
                <w:ilvl w:val="0"/>
                <w:numId w:val="4"/>
              </w:numPr>
              <w:ind w:left="164" w:hanging="164"/>
            </w:pPr>
            <w:r>
              <w:t>On your walk, observe something, like flowers or trees, why do they have the same basic shapes? Any other questions you want to ask, and the more ridiculous the BETTER!</w:t>
            </w:r>
          </w:p>
        </w:tc>
      </w:tr>
    </w:tbl>
    <w:p w14:paraId="004E1EF8" w14:textId="239F0869" w:rsidR="00083AEA" w:rsidRDefault="00846834" w:rsidP="00F32DBC">
      <w:r>
        <w:rPr>
          <w:noProof/>
        </w:rPr>
        <w:drawing>
          <wp:anchor distT="0" distB="0" distL="114300" distR="114300" simplePos="0" relativeHeight="251682816" behindDoc="0" locked="0" layoutInCell="1" allowOverlap="1" wp14:anchorId="169F0102" wp14:editId="48F1C751">
            <wp:simplePos x="0" y="0"/>
            <wp:positionH relativeFrom="margin">
              <wp:posOffset>1646555</wp:posOffset>
            </wp:positionH>
            <wp:positionV relativeFrom="paragraph">
              <wp:posOffset>185420</wp:posOffset>
            </wp:positionV>
            <wp:extent cx="6793865" cy="977900"/>
            <wp:effectExtent l="171450" t="171450" r="368935" b="3556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44" t="32354" r="22954" b="50538"/>
                    <a:stretch/>
                  </pic:blipFill>
                  <pic:spPr bwMode="auto">
                    <a:xfrm>
                      <a:off x="0" y="0"/>
                      <a:ext cx="6793865" cy="97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406B4" w14:textId="3FDC1F6C" w:rsidR="00EB1315" w:rsidRDefault="00EB1315" w:rsidP="00F32DBC"/>
    <w:p w14:paraId="0DA4594F" w14:textId="64F9C88B" w:rsidR="00EB1315" w:rsidRDefault="00EB1315" w:rsidP="00F32DBC"/>
    <w:p w14:paraId="2E334D98" w14:textId="12FEE0F2" w:rsidR="00083AEA" w:rsidRDefault="00083AEA" w:rsidP="00F32DBC"/>
    <w:p w14:paraId="21ACE7BF" w14:textId="5675E1B3" w:rsidR="00C861D8" w:rsidRDefault="00C861D8" w:rsidP="00F32DBC"/>
    <w:p w14:paraId="036070EA" w14:textId="77777777" w:rsidR="00E71441" w:rsidRDefault="00E71441" w:rsidP="00F32DBC"/>
    <w:tbl>
      <w:tblPr>
        <w:tblStyle w:val="TableGrid"/>
        <w:tblW w:w="16007" w:type="dxa"/>
        <w:tblInd w:w="-5" w:type="dxa"/>
        <w:tblLook w:val="04A0" w:firstRow="1" w:lastRow="0" w:firstColumn="1" w:lastColumn="0" w:noHBand="0" w:noVBand="1"/>
      </w:tblPr>
      <w:tblGrid>
        <w:gridCol w:w="5240"/>
        <w:gridCol w:w="10767"/>
      </w:tblGrid>
      <w:tr w:rsidR="00EB1315" w14:paraId="6B945C3E" w14:textId="77777777" w:rsidTr="006B51D9">
        <w:trPr>
          <w:trHeight w:val="271"/>
        </w:trPr>
        <w:tc>
          <w:tcPr>
            <w:tcW w:w="5240" w:type="dxa"/>
            <w:vMerge w:val="restart"/>
            <w:shd w:val="clear" w:color="auto" w:fill="00B050"/>
          </w:tcPr>
          <w:p w14:paraId="164A1515" w14:textId="7E6C4451" w:rsidR="00EB1315" w:rsidRDefault="00EB1315" w:rsidP="00507421">
            <w:pPr>
              <w:jc w:val="center"/>
              <w:rPr>
                <w:color w:val="FFFFFF" w:themeColor="background1"/>
                <w:sz w:val="32"/>
              </w:rPr>
            </w:pPr>
            <w:r>
              <w:rPr>
                <w:color w:val="FFFFFF" w:themeColor="background1"/>
                <w:sz w:val="32"/>
              </w:rPr>
              <w:lastRenderedPageBreak/>
              <w:t>Mindfulness</w:t>
            </w:r>
          </w:p>
          <w:p w14:paraId="331777EF" w14:textId="297593C4" w:rsidR="00EB1315" w:rsidRDefault="00EB1315" w:rsidP="00507421">
            <w:pPr>
              <w:jc w:val="center"/>
            </w:pPr>
            <w:r>
              <w:rPr>
                <w:noProof/>
              </w:rPr>
              <w:drawing>
                <wp:anchor distT="0" distB="0" distL="114300" distR="114300" simplePos="0" relativeHeight="251674624" behindDoc="0" locked="0" layoutInCell="1" allowOverlap="1" wp14:anchorId="436001F8" wp14:editId="554B409C">
                  <wp:simplePos x="0" y="0"/>
                  <wp:positionH relativeFrom="column">
                    <wp:posOffset>231893</wp:posOffset>
                  </wp:positionH>
                  <wp:positionV relativeFrom="paragraph">
                    <wp:posOffset>239410</wp:posOffset>
                  </wp:positionV>
                  <wp:extent cx="2594344" cy="2424476"/>
                  <wp:effectExtent l="152400" t="152400" r="358775" b="3568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41503" t="36259" r="40934" b="34543"/>
                          <a:stretch/>
                        </pic:blipFill>
                        <pic:spPr bwMode="auto">
                          <a:xfrm>
                            <a:off x="0" y="0"/>
                            <a:ext cx="2621962" cy="24502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767" w:type="dxa"/>
            <w:shd w:val="clear" w:color="auto" w:fill="C5E0B3" w:themeFill="accent6" w:themeFillTint="66"/>
          </w:tcPr>
          <w:p w14:paraId="2660D33C" w14:textId="77777777" w:rsidR="00EB1315" w:rsidRDefault="00EB1315" w:rsidP="00507421">
            <w:pPr>
              <w:jc w:val="center"/>
            </w:pPr>
            <w:r>
              <w:t>Top Tips</w:t>
            </w:r>
          </w:p>
        </w:tc>
      </w:tr>
      <w:tr w:rsidR="00EB1315" w14:paraId="1FFE14FB" w14:textId="77777777" w:rsidTr="006B51D9">
        <w:trPr>
          <w:trHeight w:val="1339"/>
        </w:trPr>
        <w:tc>
          <w:tcPr>
            <w:tcW w:w="5240" w:type="dxa"/>
            <w:vMerge/>
            <w:shd w:val="clear" w:color="auto" w:fill="00B050"/>
          </w:tcPr>
          <w:p w14:paraId="35A3A040" w14:textId="77777777" w:rsidR="00EB1315" w:rsidRDefault="00EB1315" w:rsidP="00507421">
            <w:pPr>
              <w:pStyle w:val="ListParagraph"/>
              <w:ind w:left="306"/>
            </w:pPr>
          </w:p>
        </w:tc>
        <w:tc>
          <w:tcPr>
            <w:tcW w:w="10767" w:type="dxa"/>
          </w:tcPr>
          <w:p w14:paraId="683384BB" w14:textId="77777777" w:rsidR="005C5121" w:rsidRDefault="005C5121" w:rsidP="005C5121">
            <w:pPr>
              <w:pStyle w:val="ListParagraph"/>
              <w:numPr>
                <w:ilvl w:val="0"/>
                <w:numId w:val="2"/>
              </w:numPr>
              <w:ind w:left="306"/>
            </w:pPr>
            <w:r>
              <w:t>Pay it Forward</w:t>
            </w:r>
          </w:p>
          <w:p w14:paraId="1B77D739" w14:textId="77777777" w:rsidR="005C5121" w:rsidRDefault="005C5121" w:rsidP="005C5121">
            <w:pPr>
              <w:pStyle w:val="ListParagraph"/>
              <w:numPr>
                <w:ilvl w:val="0"/>
                <w:numId w:val="2"/>
              </w:numPr>
              <w:ind w:left="306"/>
            </w:pPr>
            <w:r>
              <w:t>30 minutes of Yoga</w:t>
            </w:r>
          </w:p>
          <w:p w14:paraId="5F885EA7" w14:textId="77777777" w:rsidR="005C5121" w:rsidRDefault="005C5121" w:rsidP="005C5121">
            <w:pPr>
              <w:pStyle w:val="ListParagraph"/>
              <w:numPr>
                <w:ilvl w:val="0"/>
                <w:numId w:val="2"/>
              </w:numPr>
              <w:ind w:left="306"/>
            </w:pPr>
            <w:r>
              <w:t xml:space="preserve">Get support with Mindfulness. Key links with anxiety, depression and coping strategies. </w:t>
            </w:r>
          </w:p>
          <w:p w14:paraId="5B5326A3" w14:textId="0DA4084F" w:rsidR="00EB1315" w:rsidRDefault="005C5121" w:rsidP="005C5121">
            <w:pPr>
              <w:pStyle w:val="ListParagraph"/>
              <w:numPr>
                <w:ilvl w:val="0"/>
                <w:numId w:val="2"/>
              </w:numPr>
              <w:ind w:left="306"/>
            </w:pPr>
            <w:r>
              <w:t>Download the Kooth App</w:t>
            </w:r>
          </w:p>
        </w:tc>
      </w:tr>
      <w:tr w:rsidR="00EB1315" w14:paraId="75D444AB" w14:textId="77777777" w:rsidTr="006B51D9">
        <w:trPr>
          <w:trHeight w:val="271"/>
        </w:trPr>
        <w:tc>
          <w:tcPr>
            <w:tcW w:w="5240" w:type="dxa"/>
            <w:vMerge/>
            <w:shd w:val="clear" w:color="auto" w:fill="00B050"/>
          </w:tcPr>
          <w:p w14:paraId="7177ABE2" w14:textId="77777777" w:rsidR="00EB1315" w:rsidRDefault="00EB1315" w:rsidP="00507421">
            <w:pPr>
              <w:jc w:val="center"/>
            </w:pPr>
          </w:p>
        </w:tc>
        <w:tc>
          <w:tcPr>
            <w:tcW w:w="10767" w:type="dxa"/>
            <w:shd w:val="clear" w:color="auto" w:fill="C5E0B3" w:themeFill="accent6" w:themeFillTint="66"/>
          </w:tcPr>
          <w:p w14:paraId="170A00FA" w14:textId="77777777" w:rsidR="00EB1315" w:rsidRDefault="00EB1315" w:rsidP="00507421">
            <w:pPr>
              <w:jc w:val="center"/>
            </w:pPr>
            <w:r>
              <w:t>Useful web-based links</w:t>
            </w:r>
          </w:p>
        </w:tc>
      </w:tr>
      <w:tr w:rsidR="00EB1315" w14:paraId="1C603BC2" w14:textId="77777777" w:rsidTr="006B51D9">
        <w:trPr>
          <w:trHeight w:val="1356"/>
        </w:trPr>
        <w:tc>
          <w:tcPr>
            <w:tcW w:w="5240" w:type="dxa"/>
            <w:vMerge/>
            <w:shd w:val="clear" w:color="auto" w:fill="00B050"/>
          </w:tcPr>
          <w:p w14:paraId="6B5B49C2" w14:textId="77777777" w:rsidR="00EB1315" w:rsidRDefault="00EB1315" w:rsidP="00507421">
            <w:pPr>
              <w:pStyle w:val="ListParagraph"/>
              <w:ind w:left="164"/>
            </w:pPr>
          </w:p>
        </w:tc>
        <w:tc>
          <w:tcPr>
            <w:tcW w:w="10767" w:type="dxa"/>
          </w:tcPr>
          <w:p w14:paraId="32C3DD90" w14:textId="77777777" w:rsidR="005C5121" w:rsidRDefault="005C5121" w:rsidP="00260AEE">
            <w:pPr>
              <w:pStyle w:val="ListParagraph"/>
              <w:numPr>
                <w:ilvl w:val="0"/>
                <w:numId w:val="8"/>
              </w:numPr>
            </w:pPr>
            <w:r>
              <w:t>Daily Yoga</w:t>
            </w:r>
          </w:p>
          <w:p w14:paraId="1F17B44E" w14:textId="77777777" w:rsidR="005C5121" w:rsidRDefault="00E3702E" w:rsidP="00260AEE">
            <w:pPr>
              <w:pStyle w:val="ListParagraph"/>
              <w:ind w:left="360"/>
            </w:pPr>
            <w:hyperlink r:id="rId57" w:history="1">
              <w:r w:rsidR="005C5121">
                <w:rPr>
                  <w:rStyle w:val="Hyperlink"/>
                </w:rPr>
                <w:t>30 minute Full Body Yoga for Flexibility &amp; Strength | Sarah Beth Yoga - YouTube</w:t>
              </w:r>
            </w:hyperlink>
          </w:p>
          <w:p w14:paraId="6B6CE9C0" w14:textId="77777777" w:rsidR="005C5121" w:rsidRDefault="005C5121" w:rsidP="00260AEE">
            <w:pPr>
              <w:pStyle w:val="ListParagraph"/>
              <w:numPr>
                <w:ilvl w:val="0"/>
                <w:numId w:val="8"/>
              </w:numPr>
            </w:pPr>
            <w:r>
              <w:t>Mindfulness information for students, parents and carers</w:t>
            </w:r>
          </w:p>
          <w:p w14:paraId="4C506DA6" w14:textId="77777777" w:rsidR="005C5121" w:rsidRDefault="00E3702E" w:rsidP="00260AEE">
            <w:pPr>
              <w:pStyle w:val="ListParagraph"/>
              <w:ind w:left="360"/>
            </w:pPr>
            <w:hyperlink r:id="rId58" w:history="1">
              <w:r w:rsidR="005C5121">
                <w:rPr>
                  <w:rStyle w:val="Hyperlink"/>
                </w:rPr>
                <w:t>Self Care, Anxiety, Depression, Coping Strategies | On My Mind | Anna Freud Centre</w:t>
              </w:r>
            </w:hyperlink>
          </w:p>
          <w:p w14:paraId="448B5FBB" w14:textId="77777777" w:rsidR="005C5121" w:rsidRDefault="005C5121" w:rsidP="00260AEE">
            <w:pPr>
              <w:pStyle w:val="ListParagraph"/>
              <w:numPr>
                <w:ilvl w:val="0"/>
                <w:numId w:val="8"/>
              </w:numPr>
            </w:pPr>
            <w:r>
              <w:t>Kooth App</w:t>
            </w:r>
          </w:p>
          <w:p w14:paraId="4BF4C655" w14:textId="08698F10" w:rsidR="003119BC" w:rsidRDefault="00E3702E" w:rsidP="00260AEE">
            <w:pPr>
              <w:pStyle w:val="ListParagraph"/>
              <w:ind w:left="360"/>
              <w:rPr>
                <w:rStyle w:val="Hyperlink"/>
              </w:rPr>
            </w:pPr>
            <w:hyperlink r:id="rId59" w:history="1">
              <w:r w:rsidR="005C5121">
                <w:rPr>
                  <w:rStyle w:val="Hyperlink"/>
                </w:rPr>
                <w:t>Home - Kooth</w:t>
              </w:r>
            </w:hyperlink>
          </w:p>
          <w:p w14:paraId="66E6AE41" w14:textId="371DE1A8" w:rsidR="003119BC" w:rsidRDefault="003119BC" w:rsidP="00260AEE">
            <w:pPr>
              <w:pStyle w:val="ListParagraph"/>
              <w:numPr>
                <w:ilvl w:val="0"/>
                <w:numId w:val="8"/>
              </w:numPr>
            </w:pPr>
            <w:r>
              <w:t>Dr Mike Scanlan: The BOLD Mindfulness Exercise</w:t>
            </w:r>
          </w:p>
          <w:p w14:paraId="1066C7FF" w14:textId="1242A21C" w:rsidR="003119BC" w:rsidRDefault="00E3702E" w:rsidP="00260AEE">
            <w:pPr>
              <w:pStyle w:val="ListParagraph"/>
              <w:ind w:left="360"/>
            </w:pPr>
            <w:hyperlink r:id="rId60" w:history="1">
              <w:r w:rsidR="00260AEE" w:rsidRPr="008B45F4">
                <w:rPr>
                  <w:rStyle w:val="Hyperlink"/>
                </w:rPr>
                <w:t>https://www.youtube.com/watch?v=RZeCevZiBVQ</w:t>
              </w:r>
            </w:hyperlink>
          </w:p>
          <w:p w14:paraId="3B3BFEE3" w14:textId="54A206AB" w:rsidR="007D25A1" w:rsidRDefault="007D25A1" w:rsidP="00260AEE">
            <w:pPr>
              <w:pStyle w:val="ListParagraph"/>
              <w:numPr>
                <w:ilvl w:val="0"/>
                <w:numId w:val="8"/>
              </w:numPr>
            </w:pPr>
            <w:r>
              <w:t xml:space="preserve">Dr </w:t>
            </w:r>
            <w:r w:rsidR="00AD6B99">
              <w:t xml:space="preserve">Mike </w:t>
            </w:r>
            <w:r>
              <w:t>Scanlan</w:t>
            </w:r>
            <w:r w:rsidR="00AD6B99">
              <w:t xml:space="preserve">: Coping well with the pressure of achieving </w:t>
            </w:r>
          </w:p>
          <w:p w14:paraId="4C331FF3" w14:textId="5C3027BD" w:rsidR="00AD6B99" w:rsidRDefault="00E3702E" w:rsidP="00260AEE">
            <w:pPr>
              <w:pStyle w:val="ListParagraph"/>
              <w:ind w:left="360"/>
            </w:pPr>
            <w:hyperlink r:id="rId61" w:history="1">
              <w:r w:rsidR="00260AEE" w:rsidRPr="008B45F4">
                <w:rPr>
                  <w:rStyle w:val="Hyperlink"/>
                </w:rPr>
                <w:t>https://northampton.mediaspace.kaltura.com/media/1_h3bwjxug</w:t>
              </w:r>
            </w:hyperlink>
          </w:p>
          <w:p w14:paraId="7043D008" w14:textId="79D2E889" w:rsidR="00AD6B99" w:rsidRDefault="00AD6B99" w:rsidP="00260AEE">
            <w:pPr>
              <w:pStyle w:val="ListParagraph"/>
              <w:numPr>
                <w:ilvl w:val="0"/>
                <w:numId w:val="8"/>
              </w:numPr>
            </w:pPr>
            <w:r>
              <w:t>Dr Mike Scanlan: What works to feel less stressed?</w:t>
            </w:r>
          </w:p>
          <w:p w14:paraId="2B2FBB98" w14:textId="3FEDC17B" w:rsidR="00AD6B99" w:rsidRDefault="00E3702E" w:rsidP="00260AEE">
            <w:pPr>
              <w:pStyle w:val="ListParagraph"/>
              <w:ind w:left="360"/>
            </w:pPr>
            <w:hyperlink r:id="rId62" w:history="1">
              <w:r w:rsidR="00260AEE" w:rsidRPr="008B45F4">
                <w:rPr>
                  <w:rStyle w:val="Hyperlink"/>
                </w:rPr>
                <w:t>https://www.youtube.com/watch?app=desktop&amp;v=s3IRqhqgB04&amp;feature=youtu.be</w:t>
              </w:r>
            </w:hyperlink>
          </w:p>
          <w:p w14:paraId="783153C0" w14:textId="613C7861" w:rsidR="00AD6B99" w:rsidRDefault="00AD6B99" w:rsidP="00260AEE">
            <w:pPr>
              <w:pStyle w:val="ListParagraph"/>
              <w:numPr>
                <w:ilvl w:val="0"/>
                <w:numId w:val="8"/>
              </w:numPr>
            </w:pPr>
            <w:r>
              <w:t>Dr Mike Scanlan: How do I stop anger from making me mess up?</w:t>
            </w:r>
          </w:p>
          <w:p w14:paraId="67E309FC" w14:textId="619EDCC6" w:rsidR="00AD6B99" w:rsidRDefault="00E3702E" w:rsidP="00260AEE">
            <w:pPr>
              <w:pStyle w:val="ListParagraph"/>
              <w:ind w:left="360"/>
            </w:pPr>
            <w:hyperlink r:id="rId63" w:history="1">
              <w:r w:rsidR="00260AEE" w:rsidRPr="008B45F4">
                <w:rPr>
                  <w:rStyle w:val="Hyperlink"/>
                </w:rPr>
                <w:t>https://www.youtube.com/watch?app=desktop&amp;v=epzIFYfXfls&amp;feature=youtu.be</w:t>
              </w:r>
            </w:hyperlink>
          </w:p>
          <w:p w14:paraId="29D4EF90" w14:textId="0C030635" w:rsidR="00AD6B99" w:rsidRDefault="00AD6B99" w:rsidP="00260AEE">
            <w:pPr>
              <w:pStyle w:val="ListParagraph"/>
              <w:numPr>
                <w:ilvl w:val="0"/>
                <w:numId w:val="8"/>
              </w:numPr>
            </w:pPr>
            <w:r>
              <w:t>Dr Mike Scanlan: Learning how to face your fears and overcome them</w:t>
            </w:r>
          </w:p>
          <w:p w14:paraId="6B11C3D1" w14:textId="79D0BEC3" w:rsidR="00AD6B99" w:rsidRDefault="00E3702E" w:rsidP="00260AEE">
            <w:pPr>
              <w:pStyle w:val="ListParagraph"/>
              <w:ind w:left="360"/>
            </w:pPr>
            <w:hyperlink r:id="rId64" w:history="1">
              <w:r w:rsidR="00260AEE" w:rsidRPr="008B45F4">
                <w:rPr>
                  <w:rStyle w:val="Hyperlink"/>
                </w:rPr>
                <w:t>https://northampton.mediaspace.kaltura.com/media/1_502yb93c</w:t>
              </w:r>
            </w:hyperlink>
          </w:p>
          <w:p w14:paraId="372FC088" w14:textId="77777777" w:rsidR="00AD6B99" w:rsidRDefault="00AD6B99" w:rsidP="00260AEE">
            <w:pPr>
              <w:pStyle w:val="ListParagraph"/>
              <w:numPr>
                <w:ilvl w:val="0"/>
                <w:numId w:val="8"/>
              </w:numPr>
            </w:pPr>
            <w:r>
              <w:t>Dr Mike Scanlan: Being calm enough to concentrate well</w:t>
            </w:r>
          </w:p>
          <w:p w14:paraId="667B1EFA" w14:textId="1E066FD8" w:rsidR="003119BC" w:rsidRDefault="00E3702E" w:rsidP="00260AEE">
            <w:pPr>
              <w:pStyle w:val="ListParagraph"/>
              <w:ind w:left="360"/>
            </w:pPr>
            <w:hyperlink r:id="rId65" w:history="1">
              <w:r w:rsidR="00260AEE" w:rsidRPr="008B45F4">
                <w:rPr>
                  <w:rStyle w:val="Hyperlink"/>
                </w:rPr>
                <w:t>https://www.youtube.com/watch?app=desktop&amp;v=ybuAAHQCVus&amp;feature=youtu.be</w:t>
              </w:r>
            </w:hyperlink>
          </w:p>
        </w:tc>
      </w:tr>
      <w:tr w:rsidR="00EB1315" w14:paraId="6852A2B0" w14:textId="77777777" w:rsidTr="006B51D9">
        <w:trPr>
          <w:trHeight w:val="254"/>
        </w:trPr>
        <w:tc>
          <w:tcPr>
            <w:tcW w:w="5240" w:type="dxa"/>
            <w:vMerge/>
            <w:shd w:val="clear" w:color="auto" w:fill="00B050"/>
          </w:tcPr>
          <w:p w14:paraId="32E13A46" w14:textId="77777777" w:rsidR="00EB1315" w:rsidRDefault="00EB1315" w:rsidP="00507421">
            <w:pPr>
              <w:jc w:val="center"/>
            </w:pPr>
          </w:p>
        </w:tc>
        <w:tc>
          <w:tcPr>
            <w:tcW w:w="10767" w:type="dxa"/>
            <w:shd w:val="clear" w:color="auto" w:fill="C5E0B3" w:themeFill="accent6" w:themeFillTint="66"/>
          </w:tcPr>
          <w:p w14:paraId="05855D22" w14:textId="77777777" w:rsidR="00EB1315" w:rsidRDefault="00EB1315" w:rsidP="00507421">
            <w:pPr>
              <w:jc w:val="center"/>
            </w:pPr>
            <w:r>
              <w:t>Challenges</w:t>
            </w:r>
          </w:p>
        </w:tc>
      </w:tr>
      <w:tr w:rsidR="005C5121" w14:paraId="00F7C593" w14:textId="77777777" w:rsidTr="006B51D9">
        <w:trPr>
          <w:trHeight w:val="1407"/>
        </w:trPr>
        <w:tc>
          <w:tcPr>
            <w:tcW w:w="5240" w:type="dxa"/>
            <w:vMerge/>
            <w:shd w:val="clear" w:color="auto" w:fill="00B050"/>
          </w:tcPr>
          <w:p w14:paraId="453822C3" w14:textId="77777777" w:rsidR="005C5121" w:rsidRDefault="005C5121" w:rsidP="005C5121">
            <w:pPr>
              <w:pStyle w:val="ListParagraph"/>
              <w:ind w:left="164"/>
            </w:pPr>
          </w:p>
        </w:tc>
        <w:tc>
          <w:tcPr>
            <w:tcW w:w="10767" w:type="dxa"/>
          </w:tcPr>
          <w:p w14:paraId="3FFD8546" w14:textId="77777777" w:rsidR="005C5121" w:rsidRDefault="005C5121" w:rsidP="005C5121">
            <w:pPr>
              <w:pStyle w:val="ListParagraph"/>
              <w:numPr>
                <w:ilvl w:val="0"/>
                <w:numId w:val="4"/>
              </w:numPr>
              <w:ind w:left="164" w:hanging="164"/>
            </w:pPr>
            <w:r>
              <w:t>Write someone a nice letter, send a nice text or write them a poem. (Someone from your form that you don’t see all the time, or a member of staff)</w:t>
            </w:r>
          </w:p>
          <w:p w14:paraId="7BEEA040" w14:textId="77777777" w:rsidR="005C5121" w:rsidRDefault="005C5121" w:rsidP="005C5121">
            <w:pPr>
              <w:pStyle w:val="ListParagraph"/>
              <w:numPr>
                <w:ilvl w:val="0"/>
                <w:numId w:val="4"/>
              </w:numPr>
              <w:ind w:left="164" w:hanging="164"/>
            </w:pPr>
            <w:r>
              <w:t>Complete a week or month of 30 minutes Yoga every day. What benefits have you felt?</w:t>
            </w:r>
          </w:p>
          <w:p w14:paraId="0C869E94" w14:textId="41DDC938" w:rsidR="005C5121" w:rsidRDefault="005C5121" w:rsidP="005C5121">
            <w:pPr>
              <w:pStyle w:val="ListParagraph"/>
              <w:numPr>
                <w:ilvl w:val="0"/>
                <w:numId w:val="4"/>
              </w:numPr>
              <w:ind w:left="164" w:hanging="164"/>
            </w:pPr>
            <w:r>
              <w:t>Choose one of the activities from the Mindfulness website above to have a go at, such as Pilates or crafts.</w:t>
            </w:r>
          </w:p>
          <w:p w14:paraId="28F2AD86" w14:textId="3DAAF62E" w:rsidR="005C5121" w:rsidRDefault="005C5121" w:rsidP="005C5121">
            <w:pPr>
              <w:pStyle w:val="ListParagraph"/>
              <w:numPr>
                <w:ilvl w:val="0"/>
                <w:numId w:val="4"/>
              </w:numPr>
              <w:ind w:left="164" w:hanging="164"/>
            </w:pPr>
            <w:r>
              <w:t>Get help &amp; support using the Kooth app, or support others.</w:t>
            </w:r>
          </w:p>
        </w:tc>
      </w:tr>
    </w:tbl>
    <w:p w14:paraId="051B411A" w14:textId="481F5100" w:rsidR="00C861D8" w:rsidRDefault="00AD6B99" w:rsidP="00F32DBC">
      <w:r>
        <w:rPr>
          <w:noProof/>
        </w:rPr>
        <w:drawing>
          <wp:anchor distT="0" distB="0" distL="114300" distR="114300" simplePos="0" relativeHeight="251684864" behindDoc="0" locked="0" layoutInCell="1" allowOverlap="1" wp14:anchorId="3D89F79F" wp14:editId="627469C9">
            <wp:simplePos x="0" y="0"/>
            <wp:positionH relativeFrom="margin">
              <wp:align>center</wp:align>
            </wp:positionH>
            <wp:positionV relativeFrom="paragraph">
              <wp:posOffset>123825</wp:posOffset>
            </wp:positionV>
            <wp:extent cx="6793865" cy="977900"/>
            <wp:effectExtent l="171450" t="171450" r="368935" b="3556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44" t="32354" r="22954" b="50538"/>
                    <a:stretch/>
                  </pic:blipFill>
                  <pic:spPr bwMode="auto">
                    <a:xfrm>
                      <a:off x="0" y="0"/>
                      <a:ext cx="6793865" cy="97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8F612" w14:textId="02A36723" w:rsidR="00C861D8" w:rsidRDefault="00C861D8" w:rsidP="00F32DBC"/>
    <w:p w14:paraId="59395ECA" w14:textId="731FC340" w:rsidR="004B1626" w:rsidRDefault="004B1626" w:rsidP="00F32DBC"/>
    <w:sectPr w:rsidR="004B1626" w:rsidSect="006F24DF">
      <w:headerReference w:type="default" r:id="rId66"/>
      <w:pgSz w:w="16838" w:h="11906" w:orient="landscape"/>
      <w:pgMar w:top="1135" w:right="395" w:bottom="284" w:left="42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B1409" w14:textId="77777777" w:rsidR="00F77266" w:rsidRDefault="00F77266" w:rsidP="00F32DBC">
      <w:pPr>
        <w:spacing w:after="0" w:line="240" w:lineRule="auto"/>
      </w:pPr>
      <w:r>
        <w:separator/>
      </w:r>
    </w:p>
  </w:endnote>
  <w:endnote w:type="continuationSeparator" w:id="0">
    <w:p w14:paraId="562C75D1" w14:textId="77777777" w:rsidR="00F77266" w:rsidRDefault="00F77266" w:rsidP="00F32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355AD" w14:textId="77777777" w:rsidR="00F77266" w:rsidRDefault="00F77266" w:rsidP="00F32DBC">
      <w:pPr>
        <w:spacing w:after="0" w:line="240" w:lineRule="auto"/>
      </w:pPr>
      <w:r>
        <w:separator/>
      </w:r>
    </w:p>
  </w:footnote>
  <w:footnote w:type="continuationSeparator" w:id="0">
    <w:p w14:paraId="1A965116" w14:textId="77777777" w:rsidR="00F77266" w:rsidRDefault="00F77266" w:rsidP="00F32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29C0C" w14:textId="77777777" w:rsidR="00F77266" w:rsidRDefault="00F77266">
    <w:pPr>
      <w:pStyle w:val="Header"/>
      <w:rPr>
        <w:b/>
        <w:color w:val="00B050"/>
        <w:sz w:val="32"/>
      </w:rPr>
    </w:pPr>
    <w:r w:rsidRPr="00F32DBC">
      <w:rPr>
        <w:rFonts w:ascii="Arial" w:hAnsi="Arial" w:cs="Arial"/>
        <w:b/>
        <w:noProof/>
        <w:color w:val="00B050"/>
        <w:szCs w:val="16"/>
        <w:lang w:eastAsia="en-GB"/>
      </w:rPr>
      <w:drawing>
        <wp:anchor distT="0" distB="0" distL="114300" distR="114300" simplePos="0" relativeHeight="251659264" behindDoc="0" locked="0" layoutInCell="1" allowOverlap="1" wp14:anchorId="1CA251D5" wp14:editId="1A2A06C3">
          <wp:simplePos x="0" y="0"/>
          <wp:positionH relativeFrom="margin">
            <wp:posOffset>9648825</wp:posOffset>
          </wp:positionH>
          <wp:positionV relativeFrom="paragraph">
            <wp:posOffset>-20320</wp:posOffset>
          </wp:positionV>
          <wp:extent cx="476250" cy="4990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99070"/>
                  </a:xfrm>
                  <a:prstGeom prst="rect">
                    <a:avLst/>
                  </a:prstGeom>
                  <a:noFill/>
                </pic:spPr>
              </pic:pic>
            </a:graphicData>
          </a:graphic>
          <wp14:sizeRelH relativeFrom="page">
            <wp14:pctWidth>0</wp14:pctWidth>
          </wp14:sizeRelH>
          <wp14:sizeRelV relativeFrom="page">
            <wp14:pctHeight>0</wp14:pctHeight>
          </wp14:sizeRelV>
        </wp:anchor>
      </w:drawing>
    </w:r>
    <w:r w:rsidRPr="3E1AEF7A">
      <w:rPr>
        <w:b/>
        <w:bCs/>
        <w:color w:val="00B050"/>
        <w:sz w:val="32"/>
        <w:szCs w:val="32"/>
      </w:rPr>
      <w:t>Corby Business Academy</w:t>
    </w:r>
  </w:p>
  <w:p w14:paraId="318C1B4A" w14:textId="77777777" w:rsidR="00F77266" w:rsidRDefault="00F77266">
    <w:pPr>
      <w:pStyle w:val="Header"/>
      <w:rPr>
        <w:b/>
        <w:color w:val="00B050"/>
        <w:sz w:val="14"/>
      </w:rPr>
    </w:pPr>
    <w:r>
      <w:rPr>
        <w:rFonts w:ascii="Arial" w:hAnsi="Arial" w:cs="Arial"/>
        <w:b/>
        <w:noProof/>
        <w:color w:val="00B050"/>
        <w:szCs w:val="16"/>
        <w:lang w:eastAsia="en-GB"/>
      </w:rPr>
      <mc:AlternateContent>
        <mc:Choice Requires="wps">
          <w:drawing>
            <wp:anchor distT="0" distB="0" distL="114300" distR="114300" simplePos="0" relativeHeight="251660288" behindDoc="0" locked="0" layoutInCell="1" allowOverlap="1" wp14:anchorId="58FEE772" wp14:editId="07777777">
              <wp:simplePos x="0" y="0"/>
              <wp:positionH relativeFrom="column">
                <wp:posOffset>15241</wp:posOffset>
              </wp:positionH>
              <wp:positionV relativeFrom="paragraph">
                <wp:posOffset>9526</wp:posOffset>
              </wp:positionV>
              <wp:extent cx="956310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956310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FAE9FC6">
            <v:line id="Straight Connector 13"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50" strokeweight=".5pt" from="1.2pt,.75pt" to="754.2pt,.75pt" w14:anchorId="3FA8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">
              <v:stroke joinstyle="miter"/>
            </v:line>
          </w:pict>
        </mc:Fallback>
      </mc:AlternateContent>
    </w:r>
  </w:p>
  <w:p w14:paraId="59B41E00" w14:textId="55A4DCEC" w:rsidR="00F77266" w:rsidRPr="00F32DBC" w:rsidRDefault="00F77266">
    <w:pPr>
      <w:pStyle w:val="Header"/>
      <w:rPr>
        <w:b/>
        <w:color w:val="BFBFBF" w:themeColor="background1" w:themeShade="BF"/>
        <w:sz w:val="18"/>
      </w:rPr>
    </w:pPr>
    <w:r w:rsidRPr="00F32DBC">
      <w:rPr>
        <w:b/>
        <w:color w:val="BFBFBF" w:themeColor="background1" w:themeShade="BF"/>
        <w:sz w:val="18"/>
      </w:rPr>
      <w:t>COVID Well</w:t>
    </w:r>
    <w:r w:rsidR="00D17DE3">
      <w:rPr>
        <w:b/>
        <w:color w:val="BFBFBF" w:themeColor="background1" w:themeShade="BF"/>
        <w:sz w:val="18"/>
      </w:rPr>
      <w:t>-b</w:t>
    </w:r>
    <w:r w:rsidRPr="00F32DBC">
      <w:rPr>
        <w:b/>
        <w:color w:val="BFBFBF" w:themeColor="background1" w:themeShade="BF"/>
        <w:sz w:val="18"/>
      </w:rPr>
      <w:t>eing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738C1"/>
    <w:multiLevelType w:val="hybridMultilevel"/>
    <w:tmpl w:val="EF10BF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500A43"/>
    <w:multiLevelType w:val="hybridMultilevel"/>
    <w:tmpl w:val="9DFC622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8F0E97"/>
    <w:multiLevelType w:val="hybridMultilevel"/>
    <w:tmpl w:val="CDB4F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E652D0"/>
    <w:multiLevelType w:val="hybridMultilevel"/>
    <w:tmpl w:val="6832C3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15057"/>
    <w:multiLevelType w:val="hybridMultilevel"/>
    <w:tmpl w:val="FCC481FE"/>
    <w:lvl w:ilvl="0" w:tplc="B0041D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1E6B84"/>
    <w:multiLevelType w:val="hybridMultilevel"/>
    <w:tmpl w:val="FABCC0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C0606E"/>
    <w:multiLevelType w:val="hybridMultilevel"/>
    <w:tmpl w:val="50B0DBA2"/>
    <w:lvl w:ilvl="0" w:tplc="B0041DF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F7171D2"/>
    <w:multiLevelType w:val="hybridMultilevel"/>
    <w:tmpl w:val="D1240B00"/>
    <w:lvl w:ilvl="0" w:tplc="1B9EC4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0B7353"/>
    <w:multiLevelType w:val="hybridMultilevel"/>
    <w:tmpl w:val="257EC0E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213FE1"/>
    <w:multiLevelType w:val="hybridMultilevel"/>
    <w:tmpl w:val="F70C1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2A66F8"/>
    <w:multiLevelType w:val="hybridMultilevel"/>
    <w:tmpl w:val="F2A653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BE540C3"/>
    <w:multiLevelType w:val="hybridMultilevel"/>
    <w:tmpl w:val="818A23B6"/>
    <w:lvl w:ilvl="0" w:tplc="B0041DF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4"/>
  </w:num>
  <w:num w:numId="4">
    <w:abstractNumId w:val="9"/>
  </w:num>
  <w:num w:numId="5">
    <w:abstractNumId w:val="7"/>
  </w:num>
  <w:num w:numId="6">
    <w:abstractNumId w:val="11"/>
  </w:num>
  <w:num w:numId="7">
    <w:abstractNumId w:val="6"/>
  </w:num>
  <w:num w:numId="8">
    <w:abstractNumId w:val="10"/>
  </w:num>
  <w:num w:numId="9">
    <w:abstractNumId w:val="8"/>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DBC"/>
    <w:rsid w:val="00023744"/>
    <w:rsid w:val="00083AEA"/>
    <w:rsid w:val="00124945"/>
    <w:rsid w:val="00143C34"/>
    <w:rsid w:val="0014687D"/>
    <w:rsid w:val="001F29B0"/>
    <w:rsid w:val="002027AE"/>
    <w:rsid w:val="002042BF"/>
    <w:rsid w:val="002261F9"/>
    <w:rsid w:val="00245220"/>
    <w:rsid w:val="00246DA1"/>
    <w:rsid w:val="00260AEE"/>
    <w:rsid w:val="00290086"/>
    <w:rsid w:val="002C62A8"/>
    <w:rsid w:val="003119BC"/>
    <w:rsid w:val="00314526"/>
    <w:rsid w:val="003369F2"/>
    <w:rsid w:val="00345177"/>
    <w:rsid w:val="00395598"/>
    <w:rsid w:val="003B7270"/>
    <w:rsid w:val="00471DAA"/>
    <w:rsid w:val="00475878"/>
    <w:rsid w:val="004B1626"/>
    <w:rsid w:val="004F6614"/>
    <w:rsid w:val="00500554"/>
    <w:rsid w:val="00507421"/>
    <w:rsid w:val="00580268"/>
    <w:rsid w:val="005C5121"/>
    <w:rsid w:val="005F78D0"/>
    <w:rsid w:val="00635DA1"/>
    <w:rsid w:val="00637325"/>
    <w:rsid w:val="006507EC"/>
    <w:rsid w:val="006B2F62"/>
    <w:rsid w:val="006B4EF8"/>
    <w:rsid w:val="006B51D9"/>
    <w:rsid w:val="006B699F"/>
    <w:rsid w:val="006E0405"/>
    <w:rsid w:val="006E561B"/>
    <w:rsid w:val="006F24DF"/>
    <w:rsid w:val="00700F76"/>
    <w:rsid w:val="007A77E3"/>
    <w:rsid w:val="007D25A1"/>
    <w:rsid w:val="008343F5"/>
    <w:rsid w:val="00841FAB"/>
    <w:rsid w:val="00846834"/>
    <w:rsid w:val="0085451E"/>
    <w:rsid w:val="008C3653"/>
    <w:rsid w:val="009067EF"/>
    <w:rsid w:val="00914C4A"/>
    <w:rsid w:val="009626AD"/>
    <w:rsid w:val="009A182F"/>
    <w:rsid w:val="009C3088"/>
    <w:rsid w:val="009D6909"/>
    <w:rsid w:val="00A12468"/>
    <w:rsid w:val="00A812E9"/>
    <w:rsid w:val="00A91B7C"/>
    <w:rsid w:val="00AD6B99"/>
    <w:rsid w:val="00B42E19"/>
    <w:rsid w:val="00B4797E"/>
    <w:rsid w:val="00B72D20"/>
    <w:rsid w:val="00B928AB"/>
    <w:rsid w:val="00C003B3"/>
    <w:rsid w:val="00C12844"/>
    <w:rsid w:val="00C62B1F"/>
    <w:rsid w:val="00C65B2F"/>
    <w:rsid w:val="00C76749"/>
    <w:rsid w:val="00C861D8"/>
    <w:rsid w:val="00CA2EC2"/>
    <w:rsid w:val="00D17DE3"/>
    <w:rsid w:val="00D94A29"/>
    <w:rsid w:val="00DE6A2A"/>
    <w:rsid w:val="00DF456F"/>
    <w:rsid w:val="00E1448F"/>
    <w:rsid w:val="00E3702E"/>
    <w:rsid w:val="00E7090B"/>
    <w:rsid w:val="00E71441"/>
    <w:rsid w:val="00E8951A"/>
    <w:rsid w:val="00EB1315"/>
    <w:rsid w:val="00EB4CA5"/>
    <w:rsid w:val="00EF5A2F"/>
    <w:rsid w:val="00F310FE"/>
    <w:rsid w:val="00F32DBC"/>
    <w:rsid w:val="00F370FE"/>
    <w:rsid w:val="00F50495"/>
    <w:rsid w:val="00F77266"/>
    <w:rsid w:val="00FA4849"/>
    <w:rsid w:val="00FC4C67"/>
    <w:rsid w:val="00FE2462"/>
    <w:rsid w:val="207749D3"/>
    <w:rsid w:val="2F4464FB"/>
    <w:rsid w:val="32312B84"/>
    <w:rsid w:val="3D426158"/>
    <w:rsid w:val="3E1AEF7A"/>
    <w:rsid w:val="45A98FB2"/>
    <w:rsid w:val="504434EB"/>
    <w:rsid w:val="518314F0"/>
    <w:rsid w:val="5BACF4A8"/>
    <w:rsid w:val="633CF6A1"/>
    <w:rsid w:val="63D25301"/>
    <w:rsid w:val="6C4D2F21"/>
    <w:rsid w:val="6D735124"/>
    <w:rsid w:val="72AB0CFD"/>
    <w:rsid w:val="75E2ADBF"/>
    <w:rsid w:val="7B71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5ADFD1C"/>
  <w15:chartTrackingRefBased/>
  <w15:docId w15:val="{4568EECF-15DA-413C-8F89-96DBF9B5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653"/>
    <w:pPr>
      <w:keepNext/>
      <w:keepLines/>
      <w:widowControl w:val="0"/>
      <w:autoSpaceDE w:val="0"/>
      <w:autoSpaceDN w:val="0"/>
      <w:spacing w:after="0" w:line="240" w:lineRule="auto"/>
      <w:outlineLvl w:val="0"/>
    </w:pPr>
    <w:rPr>
      <w:rFonts w:eastAsiaTheme="majorEastAsia" w:cstheme="majorBidi"/>
      <w:color w:val="ED7D31" w:themeColor="accent2"/>
      <w:szCs w:val="32"/>
      <w:lang w:val="en-US"/>
    </w:rPr>
  </w:style>
  <w:style w:type="paragraph" w:styleId="Heading2">
    <w:name w:val="heading 2"/>
    <w:basedOn w:val="Normal"/>
    <w:next w:val="Normal"/>
    <w:link w:val="Heading2Char"/>
    <w:uiPriority w:val="9"/>
    <w:qFormat/>
    <w:rsid w:val="008C3653"/>
    <w:pPr>
      <w:keepNext/>
      <w:keepLines/>
      <w:widowControl w:val="0"/>
      <w:autoSpaceDE w:val="0"/>
      <w:autoSpaceDN w:val="0"/>
      <w:spacing w:after="0" w:line="240" w:lineRule="auto"/>
      <w:outlineLvl w:val="1"/>
    </w:pPr>
    <w:rPr>
      <w:rFonts w:eastAsiaTheme="majorEastAsia" w:cstheme="majorBidi"/>
      <w:color w:val="A5A5A5" w:themeColor="accent3"/>
      <w:szCs w:val="26"/>
      <w:lang w:val="en-US"/>
    </w:rPr>
  </w:style>
  <w:style w:type="paragraph" w:styleId="Heading3">
    <w:name w:val="heading 3"/>
    <w:basedOn w:val="Normal"/>
    <w:next w:val="Normal"/>
    <w:link w:val="Heading3Char"/>
    <w:uiPriority w:val="9"/>
    <w:qFormat/>
    <w:rsid w:val="008C3653"/>
    <w:pPr>
      <w:keepNext/>
      <w:keepLines/>
      <w:widowControl w:val="0"/>
      <w:autoSpaceDE w:val="0"/>
      <w:autoSpaceDN w:val="0"/>
      <w:spacing w:after="0" w:line="240" w:lineRule="auto"/>
      <w:outlineLvl w:val="2"/>
    </w:pPr>
    <w:rPr>
      <w:rFonts w:eastAsiaTheme="majorEastAsia" w:cstheme="majorBidi"/>
      <w:color w:val="FFFFFF" w:themeColor="background1"/>
      <w:sz w:val="52"/>
      <w:szCs w:val="24"/>
      <w:lang w:val="en-US"/>
    </w:rPr>
  </w:style>
  <w:style w:type="paragraph" w:styleId="Heading4">
    <w:name w:val="heading 4"/>
    <w:basedOn w:val="Normal"/>
    <w:next w:val="Normal"/>
    <w:link w:val="Heading4Char"/>
    <w:uiPriority w:val="9"/>
    <w:qFormat/>
    <w:rsid w:val="008C3653"/>
    <w:pPr>
      <w:keepNext/>
      <w:keepLines/>
      <w:widowControl w:val="0"/>
      <w:autoSpaceDE w:val="0"/>
      <w:autoSpaceDN w:val="0"/>
      <w:spacing w:after="0" w:line="240" w:lineRule="auto"/>
      <w:outlineLvl w:val="3"/>
    </w:pPr>
    <w:rPr>
      <w:rFonts w:eastAsiaTheme="majorEastAsia" w:cstheme="majorBidi"/>
      <w:iCs/>
      <w:color w:val="FFC000" w:themeColor="accent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DBC"/>
  </w:style>
  <w:style w:type="paragraph" w:styleId="Footer">
    <w:name w:val="footer"/>
    <w:basedOn w:val="Normal"/>
    <w:link w:val="FooterChar"/>
    <w:uiPriority w:val="99"/>
    <w:unhideWhenUsed/>
    <w:rsid w:val="00F32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DBC"/>
  </w:style>
  <w:style w:type="table" w:styleId="TableGrid">
    <w:name w:val="Table Grid"/>
    <w:basedOn w:val="TableNormal"/>
    <w:uiPriority w:val="39"/>
    <w:rsid w:val="00F32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2DBC"/>
    <w:pPr>
      <w:ind w:left="720"/>
      <w:contextualSpacing/>
    </w:pPr>
  </w:style>
  <w:style w:type="character" w:styleId="Hyperlink">
    <w:name w:val="Hyperlink"/>
    <w:basedOn w:val="DefaultParagraphFont"/>
    <w:uiPriority w:val="99"/>
    <w:unhideWhenUsed/>
    <w:rsid w:val="00EB1315"/>
    <w:rPr>
      <w:color w:val="0563C1" w:themeColor="hyperlink"/>
      <w:u w:val="single"/>
    </w:rPr>
  </w:style>
  <w:style w:type="character" w:styleId="UnresolvedMention">
    <w:name w:val="Unresolved Mention"/>
    <w:basedOn w:val="DefaultParagraphFont"/>
    <w:uiPriority w:val="99"/>
    <w:semiHidden/>
    <w:unhideWhenUsed/>
    <w:rsid w:val="00EB1315"/>
    <w:rPr>
      <w:color w:val="605E5C"/>
      <w:shd w:val="clear" w:color="auto" w:fill="E1DFDD"/>
    </w:rPr>
  </w:style>
  <w:style w:type="character" w:styleId="FollowedHyperlink">
    <w:name w:val="FollowedHyperlink"/>
    <w:basedOn w:val="DefaultParagraphFont"/>
    <w:uiPriority w:val="99"/>
    <w:semiHidden/>
    <w:unhideWhenUsed/>
    <w:rsid w:val="003119BC"/>
    <w:rPr>
      <w:color w:val="954F72" w:themeColor="followedHyperlink"/>
      <w:u w:val="single"/>
    </w:rPr>
  </w:style>
  <w:style w:type="character" w:customStyle="1" w:styleId="Heading1Char">
    <w:name w:val="Heading 1 Char"/>
    <w:basedOn w:val="DefaultParagraphFont"/>
    <w:link w:val="Heading1"/>
    <w:uiPriority w:val="9"/>
    <w:rsid w:val="008C3653"/>
    <w:rPr>
      <w:rFonts w:eastAsiaTheme="majorEastAsia" w:cstheme="majorBidi"/>
      <w:color w:val="ED7D31" w:themeColor="accent2"/>
      <w:szCs w:val="32"/>
      <w:lang w:val="en-US"/>
    </w:rPr>
  </w:style>
  <w:style w:type="character" w:customStyle="1" w:styleId="Heading2Char">
    <w:name w:val="Heading 2 Char"/>
    <w:basedOn w:val="DefaultParagraphFont"/>
    <w:link w:val="Heading2"/>
    <w:uiPriority w:val="9"/>
    <w:rsid w:val="008C3653"/>
    <w:rPr>
      <w:rFonts w:eastAsiaTheme="majorEastAsia" w:cstheme="majorBidi"/>
      <w:color w:val="A5A5A5" w:themeColor="accent3"/>
      <w:szCs w:val="26"/>
      <w:lang w:val="en-US"/>
    </w:rPr>
  </w:style>
  <w:style w:type="character" w:customStyle="1" w:styleId="Heading3Char">
    <w:name w:val="Heading 3 Char"/>
    <w:basedOn w:val="DefaultParagraphFont"/>
    <w:link w:val="Heading3"/>
    <w:uiPriority w:val="9"/>
    <w:rsid w:val="008C3653"/>
    <w:rPr>
      <w:rFonts w:eastAsiaTheme="majorEastAsia" w:cstheme="majorBidi"/>
      <w:color w:val="FFFFFF" w:themeColor="background1"/>
      <w:sz w:val="52"/>
      <w:szCs w:val="24"/>
      <w:lang w:val="en-US"/>
    </w:rPr>
  </w:style>
  <w:style w:type="character" w:customStyle="1" w:styleId="Heading4Char">
    <w:name w:val="Heading 4 Char"/>
    <w:basedOn w:val="DefaultParagraphFont"/>
    <w:link w:val="Heading4"/>
    <w:uiPriority w:val="9"/>
    <w:rsid w:val="008C3653"/>
    <w:rPr>
      <w:rFonts w:eastAsiaTheme="majorEastAsia" w:cstheme="majorBidi"/>
      <w:iCs/>
      <w:color w:val="FFC000" w:themeColor="accent4"/>
      <w:szCs w:val="20"/>
      <w:lang w:val="en-US"/>
    </w:rPr>
  </w:style>
  <w:style w:type="paragraph" w:styleId="Title">
    <w:name w:val="Title"/>
    <w:basedOn w:val="Normal"/>
    <w:next w:val="Normal"/>
    <w:link w:val="TitleChar"/>
    <w:uiPriority w:val="10"/>
    <w:qFormat/>
    <w:rsid w:val="008C3653"/>
    <w:pPr>
      <w:widowControl w:val="0"/>
      <w:autoSpaceDE w:val="0"/>
      <w:autoSpaceDN w:val="0"/>
      <w:spacing w:after="0" w:line="240" w:lineRule="auto"/>
      <w:ind w:left="1830"/>
    </w:pPr>
    <w:rPr>
      <w:rFonts w:asciiTheme="majorHAnsi" w:hAnsiTheme="majorHAnsi"/>
      <w:b/>
      <w:color w:val="000000" w:themeColor="text1"/>
      <w:sz w:val="62"/>
      <w:szCs w:val="20"/>
      <w:lang w:val="en-US"/>
    </w:rPr>
  </w:style>
  <w:style w:type="character" w:customStyle="1" w:styleId="TitleChar">
    <w:name w:val="Title Char"/>
    <w:basedOn w:val="DefaultParagraphFont"/>
    <w:link w:val="Title"/>
    <w:uiPriority w:val="10"/>
    <w:rsid w:val="008C3653"/>
    <w:rPr>
      <w:rFonts w:asciiTheme="majorHAnsi" w:hAnsiTheme="majorHAnsi"/>
      <w:b/>
      <w:color w:val="000000" w:themeColor="text1"/>
      <w:sz w:val="62"/>
      <w:szCs w:val="20"/>
      <w:lang w:val="en-US"/>
    </w:rPr>
  </w:style>
  <w:style w:type="paragraph" w:styleId="Subtitle">
    <w:name w:val="Subtitle"/>
    <w:basedOn w:val="Normal"/>
    <w:next w:val="Normal"/>
    <w:link w:val="SubtitleChar"/>
    <w:uiPriority w:val="11"/>
    <w:qFormat/>
    <w:rsid w:val="008C3653"/>
    <w:pPr>
      <w:widowControl w:val="0"/>
      <w:numPr>
        <w:ilvl w:val="1"/>
      </w:numPr>
      <w:autoSpaceDE w:val="0"/>
      <w:autoSpaceDN w:val="0"/>
      <w:spacing w:after="0" w:line="240" w:lineRule="auto"/>
    </w:pPr>
    <w:rPr>
      <w:rFonts w:eastAsiaTheme="minorEastAsia"/>
      <w:color w:val="2F5496" w:themeColor="accent1" w:themeShade="BF"/>
      <w:sz w:val="30"/>
      <w:lang w:val="en-US"/>
    </w:rPr>
  </w:style>
  <w:style w:type="character" w:customStyle="1" w:styleId="SubtitleChar">
    <w:name w:val="Subtitle Char"/>
    <w:basedOn w:val="DefaultParagraphFont"/>
    <w:link w:val="Subtitle"/>
    <w:uiPriority w:val="11"/>
    <w:rsid w:val="008C3653"/>
    <w:rPr>
      <w:rFonts w:eastAsiaTheme="minorEastAsia"/>
      <w:color w:val="2F5496" w:themeColor="accent1" w:themeShade="BF"/>
      <w:sz w:val="30"/>
      <w:lang w:val="en-US"/>
    </w:rPr>
  </w:style>
  <w:style w:type="character" w:styleId="HTMLCite">
    <w:name w:val="HTML Cite"/>
    <w:basedOn w:val="DefaultParagraphFont"/>
    <w:uiPriority w:val="99"/>
    <w:semiHidden/>
    <w:unhideWhenUsed/>
    <w:rsid w:val="002027AE"/>
    <w:rPr>
      <w:i/>
      <w:iCs/>
    </w:rPr>
  </w:style>
  <w:style w:type="character" w:styleId="Strong">
    <w:name w:val="Strong"/>
    <w:basedOn w:val="DefaultParagraphFont"/>
    <w:uiPriority w:val="22"/>
    <w:qFormat/>
    <w:rsid w:val="002027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53376">
      <w:bodyDiv w:val="1"/>
      <w:marLeft w:val="0"/>
      <w:marRight w:val="0"/>
      <w:marTop w:val="0"/>
      <w:marBottom w:val="0"/>
      <w:divBdr>
        <w:top w:val="none" w:sz="0" w:space="0" w:color="auto"/>
        <w:left w:val="none" w:sz="0" w:space="0" w:color="auto"/>
        <w:bottom w:val="none" w:sz="0" w:space="0" w:color="auto"/>
        <w:right w:val="none" w:sz="0" w:space="0" w:color="auto"/>
      </w:divBdr>
    </w:div>
    <w:div w:id="40988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3.docx"/><Relationship Id="rId21" Type="http://schemas.openxmlformats.org/officeDocument/2006/relationships/image" Target="media/image9.emf"/><Relationship Id="rId34" Type="http://schemas.openxmlformats.org/officeDocument/2006/relationships/hyperlink" Target="https://www.youtube.com/watch?v=pK0fZ0t-Nno&amp;ab_channel=JonBurgerman" TargetMode="External"/><Relationship Id="rId42" Type="http://schemas.openxmlformats.org/officeDocument/2006/relationships/hyperlink" Target="https://inktober.com/" TargetMode="External"/><Relationship Id="rId47" Type="http://schemas.openxmlformats.org/officeDocument/2006/relationships/hyperlink" Target="https://www.booktrust.org.uk/books-and-reading/bookfinder/" TargetMode="External"/><Relationship Id="rId50" Type="http://schemas.openxmlformats.org/officeDocument/2006/relationships/hyperlink" Target="https://thehappynewspaper.com/" TargetMode="External"/><Relationship Id="rId55" Type="http://schemas.openxmlformats.org/officeDocument/2006/relationships/hyperlink" Target="https://www.palace-of-cards.com" TargetMode="External"/><Relationship Id="rId63" Type="http://schemas.openxmlformats.org/officeDocument/2006/relationships/hyperlink" Target="https://www.youtube.com/watch?app=desktop&amp;v=epzIFYfXfls&amp;feature=youtu.be"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ace-races.co.uk" TargetMode="External"/><Relationship Id="rId29" Type="http://schemas.openxmlformats.org/officeDocument/2006/relationships/image" Target="media/image13.jpeg"/><Relationship Id="rId11" Type="http://schemas.openxmlformats.org/officeDocument/2006/relationships/image" Target="media/image5.png"/><Relationship Id="rId24" Type="http://schemas.openxmlformats.org/officeDocument/2006/relationships/package" Target="embeddings/Microsoft_Word_Document2.docx"/><Relationship Id="rId32" Type="http://schemas.openxmlformats.org/officeDocument/2006/relationships/hyperlink" Target="https://www.youtube.com/watch?v=dyVAkw5Y-M4" TargetMode="External"/><Relationship Id="rId37" Type="http://schemas.openxmlformats.org/officeDocument/2006/relationships/hyperlink" Target="https://www.graysonsartclub.com/" TargetMode="External"/><Relationship Id="rId40" Type="http://schemas.openxmlformats.org/officeDocument/2006/relationships/hyperlink" Target="https://www.youtube.com/watch?v=D4dIXfYd0XA&amp;ab_channel=JonBurgerman" TargetMode="External"/><Relationship Id="rId45" Type="http://schemas.openxmlformats.org/officeDocument/2006/relationships/image" Target="media/image14.jpeg"/><Relationship Id="rId53" Type="http://schemas.openxmlformats.org/officeDocument/2006/relationships/hyperlink" Target="https://www.transum.org" TargetMode="External"/><Relationship Id="rId58" Type="http://schemas.openxmlformats.org/officeDocument/2006/relationships/hyperlink" Target="https://www.annafreud.org/on-my-mind/self-care/?fbclid=IwAR0a_c0J-NGwEFZ3LkEv91BjzQ7pvVExQg3gVKw-eE8nN4iZEug8T7KEQD4"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northampton.mediaspace.kaltura.com/media/1_h3bwjxug" TargetMode="External"/><Relationship Id="rId19" Type="http://schemas.openxmlformats.org/officeDocument/2006/relationships/image" Target="media/image8.emf"/><Relationship Id="rId14" Type="http://schemas.openxmlformats.org/officeDocument/2006/relationships/hyperlink" Target="https://www.youthsporttrust.org/" TargetMode="External"/><Relationship Id="rId22" Type="http://schemas.openxmlformats.org/officeDocument/2006/relationships/package" Target="embeddings/Microsoft_Word_Document1.docx"/><Relationship Id="rId27" Type="http://schemas.openxmlformats.org/officeDocument/2006/relationships/image" Target="media/image12.emf"/><Relationship Id="rId30" Type="http://schemas.openxmlformats.org/officeDocument/2006/relationships/hyperlink" Target="https://www.youtube.com/watch?v=IN0Wn0XgPXQ" TargetMode="External"/><Relationship Id="rId35" Type="http://schemas.openxmlformats.org/officeDocument/2006/relationships/hyperlink" Target="https://www.youtube.com/watch?v=eYUAxQLbibM&amp;ab_channel=JamieOliver" TargetMode="External"/><Relationship Id="rId43" Type="http://schemas.openxmlformats.org/officeDocument/2006/relationships/hyperlink" Target="https://brushwarriors.com/art-challenges/" TargetMode="External"/><Relationship Id="rId48" Type="http://schemas.openxmlformats.org/officeDocument/2006/relationships/hyperlink" Target="https://www.goodreads.com/" TargetMode="External"/><Relationship Id="rId56" Type="http://schemas.openxmlformats.org/officeDocument/2006/relationships/image" Target="media/image15.png"/><Relationship Id="rId64" Type="http://schemas.openxmlformats.org/officeDocument/2006/relationships/hyperlink" Target="https://northampton.mediaspace.kaltura.com/media/1_502yb93c" TargetMode="External"/><Relationship Id="rId8" Type="http://schemas.openxmlformats.org/officeDocument/2006/relationships/image" Target="media/image2.jpeg"/><Relationship Id="rId51" Type="http://schemas.openxmlformats.org/officeDocument/2006/relationships/hyperlink" Target="https://www.freeclassicebooks.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northamptonshiresport.org/" TargetMode="External"/><Relationship Id="rId25" Type="http://schemas.openxmlformats.org/officeDocument/2006/relationships/image" Target="media/image11.emf"/><Relationship Id="rId33" Type="http://schemas.openxmlformats.org/officeDocument/2006/relationships/hyperlink" Target="https://www.delicious.com.au/recipes/collections/gallery/60-healthy-dinners-you-can-cook-in-30-minutes/1vo4q819" TargetMode="External"/><Relationship Id="rId38" Type="http://schemas.openxmlformats.org/officeDocument/2006/relationships/hyperlink" Target="https://www.readbrightly.com/how-to-make-zine/" TargetMode="External"/><Relationship Id="rId46" Type="http://schemas.openxmlformats.org/officeDocument/2006/relationships/hyperlink" Target="https://www.northamptonshire.gov.uk/councilservices/library-service/e-reads-and-audio/Pages/default.aspx" TargetMode="External"/><Relationship Id="rId59" Type="http://schemas.openxmlformats.org/officeDocument/2006/relationships/hyperlink" Target="https://www.kooth.com/" TargetMode="External"/><Relationship Id="rId67" Type="http://schemas.openxmlformats.org/officeDocument/2006/relationships/fontTable" Target="fontTable.xml"/><Relationship Id="rId20" Type="http://schemas.openxmlformats.org/officeDocument/2006/relationships/package" Target="embeddings/Microsoft_Word_Document.docx"/><Relationship Id="rId41" Type="http://schemas.openxmlformats.org/officeDocument/2006/relationships/hyperlink" Target="https://shadowart.withgoogle.com/?lang=en-us" TargetMode="External"/><Relationship Id="rId54" Type="http://schemas.openxmlformats.org/officeDocument/2006/relationships/hyperlink" Target="https://www.mathsisfun.com/games/index" TargetMode="External"/><Relationship Id="rId62" Type="http://schemas.openxmlformats.org/officeDocument/2006/relationships/hyperlink" Target="https://www.youtube.com/watch?app=desktop&amp;v=s3IRqhqgB04&amp;feature=youtu.b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arebee.com" TargetMode="External"/><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hyperlink" Target="https://www.youtube.com/watch?v=y6LMuv21_4M&amp;ab_channel=MindfulCreativeMuse" TargetMode="External"/><Relationship Id="rId49" Type="http://schemas.openxmlformats.org/officeDocument/2006/relationships/hyperlink" Target="https://www.bbc.co.uk/programmes/articles/1nZs1n33gXsgQ8LfLdRrXxQ/inspiring-stories-from-young-people" TargetMode="External"/><Relationship Id="rId57" Type="http://schemas.openxmlformats.org/officeDocument/2006/relationships/hyperlink" Target="https://www.youtube.com/watch?v=Pz5sO8b9G2o" TargetMode="External"/><Relationship Id="rId10" Type="http://schemas.openxmlformats.org/officeDocument/2006/relationships/image" Target="media/image4.jpeg"/><Relationship Id="rId31" Type="http://schemas.openxmlformats.org/officeDocument/2006/relationships/hyperlink" Target="https://www.youtube.com/watch?v=66Ck_5SePZg" TargetMode="External"/><Relationship Id="rId44" Type="http://schemas.openxmlformats.org/officeDocument/2006/relationships/hyperlink" Target="https://www.google.com/logos/2014/rubiks/iframe/index.html" TargetMode="External"/><Relationship Id="rId52" Type="http://schemas.openxmlformats.org/officeDocument/2006/relationships/hyperlink" Target="https://reading-well.org.uk/books/books-on-prescription/young-people-mental-health" TargetMode="External"/><Relationship Id="rId60" Type="http://schemas.openxmlformats.org/officeDocument/2006/relationships/hyperlink" Target="https://www.youtube.com/watch?v=RZeCevZiBVQ" TargetMode="External"/><Relationship Id="rId65" Type="http://schemas.openxmlformats.org/officeDocument/2006/relationships/hyperlink" Target="https://www.youtube.com/watch?app=desktop&amp;v=ybuAAHQCVus&amp;feature=youtu.be"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youtube.com/user/thebodycoach1" TargetMode="External"/><Relationship Id="rId39" Type="http://schemas.openxmlformats.org/officeDocument/2006/relationships/hyperlink" Target="https://ed.ted.com/lessons/how-to-read-music-tim-han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FEBD6793</Template>
  <TotalTime>60</TotalTime>
  <Pages>6</Pages>
  <Words>1689</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Corby Business Academy</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Underwood</dc:creator>
  <cp:keywords/>
  <dc:description/>
  <cp:lastModifiedBy>Laurence Woodcock</cp:lastModifiedBy>
  <cp:revision>14</cp:revision>
  <cp:lastPrinted>2021-01-25T13:39:00Z</cp:lastPrinted>
  <dcterms:created xsi:type="dcterms:W3CDTF">2021-01-25T11:30:00Z</dcterms:created>
  <dcterms:modified xsi:type="dcterms:W3CDTF">2021-01-25T14:56:00Z</dcterms:modified>
</cp:coreProperties>
</file>